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DB2" w:rsidRDefault="00B6198A" w:rsidP="00D44DCB">
      <w:pPr>
        <w:pStyle w:val="Basisalinea"/>
      </w:pPr>
      <w:r w:rsidRPr="00A95BE4">
        <w:rPr>
          <w:i/>
          <w:noProof/>
          <w:color w:val="000000" w:themeColor="text1"/>
          <w:lang w:eastAsia="nl-NL"/>
        </w:rPr>
        <mc:AlternateContent>
          <mc:Choice Requires="wps">
            <w:drawing>
              <wp:anchor distT="0" distB="0" distL="114300" distR="114300" simplePos="0" relativeHeight="251673600" behindDoc="0" locked="0" layoutInCell="1" allowOverlap="0" wp14:anchorId="208666A0" wp14:editId="674607E7">
                <wp:simplePos x="0" y="0"/>
                <wp:positionH relativeFrom="margin">
                  <wp:align>left</wp:align>
                </wp:positionH>
                <wp:positionV relativeFrom="paragraph">
                  <wp:posOffset>200660</wp:posOffset>
                </wp:positionV>
                <wp:extent cx="6272530" cy="1095375"/>
                <wp:effectExtent l="0" t="0" r="13970" b="0"/>
                <wp:wrapSquare wrapText="bothSides"/>
                <wp:docPr id="7" name="Tekstvak 7"/>
                <wp:cNvGraphicFramePr/>
                <a:graphic xmlns:a="http://schemas.openxmlformats.org/drawingml/2006/main">
                  <a:graphicData uri="http://schemas.microsoft.com/office/word/2010/wordprocessingShape">
                    <wps:wsp>
                      <wps:cNvSpPr txBox="1"/>
                      <wps:spPr>
                        <a:xfrm>
                          <a:off x="0" y="0"/>
                          <a:ext cx="6272530" cy="1095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B1899" w:rsidRPr="00626A22" w:rsidRDefault="006874AA" w:rsidP="00626A22">
                            <w:pPr>
                              <w:pStyle w:val="Kop1"/>
                            </w:pPr>
                            <w:r w:rsidRPr="00626A22">
                              <w:t>Zoek</w:t>
                            </w:r>
                            <w:r w:rsidR="00B84BE7" w:rsidRPr="00626A22">
                              <w:t>gebied</w:t>
                            </w:r>
                            <w:r w:rsidR="004B1899" w:rsidRPr="00626A22">
                              <w:t xml:space="preserve"> windmolen(s) </w:t>
                            </w:r>
                            <w:r w:rsidRPr="00626A22">
                              <w:t xml:space="preserve">bekend </w:t>
                            </w:r>
                            <w:r w:rsidR="004B1899" w:rsidRPr="00626A22">
                              <w:t>op locatie Vaanplein</w:t>
                            </w:r>
                            <w:r w:rsidRPr="00626A22">
                              <w:t xml:space="preserve"> in Barendrecht</w:t>
                            </w:r>
                          </w:p>
                        </w:txbxContent>
                      </wps:txbx>
                      <wps:bodyPr rot="0" spcFirstLastPara="0" vertOverflow="overflow" horzOverflow="overflow" vert="horz" wrap="square" lIns="0" tIns="0" rIns="0" bIns="3240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08666A0" id="_x0000_t202" coordsize="21600,21600" o:spt="202" path="m,l,21600r21600,l21600,xe">
                <v:stroke joinstyle="miter"/>
                <v:path gradientshapeok="t" o:connecttype="rect"/>
              </v:shapetype>
              <v:shape id="Tekstvak 7" o:spid="_x0000_s1026" type="#_x0000_t202" style="position:absolute;margin-left:0;margin-top:15.8pt;width:493.9pt;height:86.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" o:allowoverlap="f" filled="f" stroked="f">
                <v:textbox inset="0,0,0,9mm">
                  <w:txbxContent>
                    <w:p w:rsidR="004B1899" w:rsidRPr="00626A22" w:rsidRDefault="006874AA" w:rsidP="00626A22">
                      <w:pPr>
                        <w:pStyle w:val="Kop1"/>
                      </w:pPr>
                      <w:r w:rsidRPr="00626A22">
                        <w:t>Zoek</w:t>
                      </w:r>
                      <w:r w:rsidR="00B84BE7" w:rsidRPr="00626A22">
                        <w:t>gebied</w:t>
                      </w:r>
                      <w:r w:rsidR="004B1899" w:rsidRPr="00626A22">
                        <w:t xml:space="preserve"> windmolen(s) </w:t>
                      </w:r>
                      <w:r w:rsidRPr="00626A22">
                        <w:t xml:space="preserve">bekend </w:t>
                      </w:r>
                      <w:r w:rsidR="004B1899" w:rsidRPr="00626A22">
                        <w:t>op locatie Vaanplein</w:t>
                      </w:r>
                      <w:r w:rsidRPr="00626A22">
                        <w:t xml:space="preserve"> in Barendrecht</w:t>
                      </w:r>
                    </w:p>
                  </w:txbxContent>
                </v:textbox>
                <w10:wrap type="square" anchorx="margin"/>
              </v:shape>
            </w:pict>
          </mc:Fallback>
        </mc:AlternateContent>
      </w:r>
    </w:p>
    <w:p w:rsidR="007339CD" w:rsidRDefault="007339CD" w:rsidP="00D44DCB">
      <w:pPr>
        <w:pStyle w:val="Basisalinea"/>
      </w:pPr>
      <w:r>
        <w:rPr>
          <w:noProof/>
          <w:lang w:eastAsia="nl-NL"/>
        </w:rPr>
        <mc:AlternateContent>
          <mc:Choice Requires="wps">
            <w:drawing>
              <wp:anchor distT="0" distB="0" distL="114300" distR="114300" simplePos="0" relativeHeight="251675648" behindDoc="0" locked="0" layoutInCell="1" allowOverlap="1" wp14:anchorId="4917F0AA" wp14:editId="36788865">
                <wp:simplePos x="0" y="0"/>
                <wp:positionH relativeFrom="column">
                  <wp:posOffset>3361776</wp:posOffset>
                </wp:positionH>
                <wp:positionV relativeFrom="paragraph">
                  <wp:posOffset>-1889177</wp:posOffset>
                </wp:positionV>
                <wp:extent cx="2786380" cy="1441621"/>
                <wp:effectExtent l="0" t="0" r="13970" b="635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441621"/>
                        </a:xfrm>
                        <a:prstGeom prst="rect">
                          <a:avLst/>
                        </a:prstGeom>
                        <a:noFill/>
                        <a:ln>
                          <a:noFill/>
                        </a:ln>
                        <a:extLst/>
                      </wps:spPr>
                      <wps:txbx>
                        <w:txbxContent>
                          <w:p w:rsidR="004B1899" w:rsidRPr="0038469A" w:rsidRDefault="00C72132" w:rsidP="007339CD">
                            <w:pPr>
                              <w:pStyle w:val="Basisalinea"/>
                              <w:spacing w:line="360" w:lineRule="auto"/>
                              <w:rPr>
                                <w:b/>
                                <w:color w:val="FFFFFF" w:themeColor="background1"/>
                                <w:sz w:val="25"/>
                                <w:szCs w:val="25"/>
                              </w:rPr>
                            </w:pPr>
                            <w:r>
                              <w:rPr>
                                <w:b/>
                                <w:color w:val="FFFFFF" w:themeColor="background1"/>
                                <w:sz w:val="25"/>
                                <w:szCs w:val="25"/>
                              </w:rPr>
                              <w:t>Oktober</w:t>
                            </w:r>
                            <w:r w:rsidR="004B1899" w:rsidRPr="0038469A">
                              <w:rPr>
                                <w:b/>
                                <w:color w:val="FFFFFF" w:themeColor="background1"/>
                                <w:sz w:val="25"/>
                                <w:szCs w:val="25"/>
                              </w:rPr>
                              <w:t xml:space="preserve"> 2018</w:t>
                            </w:r>
                          </w:p>
                          <w:p w:rsidR="004B1899" w:rsidRPr="00671768" w:rsidRDefault="004B1899" w:rsidP="007339CD">
                            <w:pPr>
                              <w:pStyle w:val="Basisalinea"/>
                              <w:spacing w:line="360" w:lineRule="auto"/>
                              <w:rPr>
                                <w:color w:val="FFFFFF" w:themeColor="background1"/>
                                <w:sz w:val="25"/>
                                <w:szCs w:val="25"/>
                              </w:rPr>
                            </w:pPr>
                            <w:r w:rsidRPr="00671768">
                              <w:rPr>
                                <w:color w:val="FFFFFF" w:themeColor="background1"/>
                                <w:sz w:val="25"/>
                                <w:szCs w:val="25"/>
                              </w:rPr>
                              <w:t>In deze ni</w:t>
                            </w:r>
                            <w:r>
                              <w:rPr>
                                <w:color w:val="FFFFFF" w:themeColor="background1"/>
                                <w:sz w:val="25"/>
                                <w:szCs w:val="25"/>
                              </w:rPr>
                              <w:t>euwsbrief informeren wij u over de ontwikkeling van windenergie in buurgemeente Barendrecht, locatie Vaanplein.</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4917F0AA" id="_x0000_t202" coordsize="21600,21600" o:spt="202" path="m,l,21600r21600,l21600,xe">
                <v:stroke joinstyle="miter"/>
                <v:path gradientshapeok="t" o:connecttype="rect"/>
              </v:shapetype>
              <v:shape id="Text Box 3" o:spid="_x0000_s1027" type="#_x0000_t202" style="position:absolute;margin-left:264.7pt;margin-top:-148.75pt;width:219.4pt;height:11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" filled="f" stroked="f">
                <v:textbox inset="0,0,0,0">
                  <w:txbxContent>
                    <w:p w:rsidR="004B1899" w:rsidRPr="0038469A" w:rsidRDefault="00C72132" w:rsidP="007339CD">
                      <w:pPr>
                        <w:pStyle w:val="Basisalinea"/>
                        <w:spacing w:line="360" w:lineRule="auto"/>
                        <w:rPr>
                          <w:b/>
                          <w:color w:val="FFFFFF" w:themeColor="background1"/>
                          <w:sz w:val="25"/>
                          <w:szCs w:val="25"/>
                        </w:rPr>
                      </w:pPr>
                      <w:r>
                        <w:rPr>
                          <w:b/>
                          <w:color w:val="FFFFFF" w:themeColor="background1"/>
                          <w:sz w:val="25"/>
                          <w:szCs w:val="25"/>
                        </w:rPr>
                        <w:t>Oktober</w:t>
                      </w:r>
                      <w:r w:rsidR="004B1899" w:rsidRPr="0038469A">
                        <w:rPr>
                          <w:b/>
                          <w:color w:val="FFFFFF" w:themeColor="background1"/>
                          <w:sz w:val="25"/>
                          <w:szCs w:val="25"/>
                        </w:rPr>
                        <w:t xml:space="preserve"> 2018</w:t>
                      </w:r>
                    </w:p>
                    <w:p w:rsidR="004B1899" w:rsidRPr="00671768" w:rsidRDefault="004B1899" w:rsidP="007339CD">
                      <w:pPr>
                        <w:pStyle w:val="Basisalinea"/>
                        <w:spacing w:line="360" w:lineRule="auto"/>
                        <w:rPr>
                          <w:color w:val="FFFFFF" w:themeColor="background1"/>
                          <w:sz w:val="25"/>
                          <w:szCs w:val="25"/>
                        </w:rPr>
                      </w:pPr>
                      <w:r w:rsidRPr="00671768">
                        <w:rPr>
                          <w:color w:val="FFFFFF" w:themeColor="background1"/>
                          <w:sz w:val="25"/>
                          <w:szCs w:val="25"/>
                        </w:rPr>
                        <w:t>In deze ni</w:t>
                      </w:r>
                      <w:r>
                        <w:rPr>
                          <w:color w:val="FFFFFF" w:themeColor="background1"/>
                          <w:sz w:val="25"/>
                          <w:szCs w:val="25"/>
                        </w:rPr>
                        <w:t>euwsbrief informeren wij u over de ontwikkeling van windenergie in buurgemeente Barendrecht, locatie Vaanplein.</w:t>
                      </w:r>
                    </w:p>
                  </w:txbxContent>
                </v:textbox>
              </v:shape>
            </w:pict>
          </mc:Fallback>
        </mc:AlternateContent>
      </w:r>
      <w:r w:rsidR="00B02686" w:rsidRPr="00A95BE4">
        <w:rPr>
          <w:noProof/>
          <w:color w:val="000000" w:themeColor="text1"/>
          <w:lang w:eastAsia="nl-NL"/>
        </w:rPr>
        <w:drawing>
          <wp:anchor distT="0" distB="0" distL="114300" distR="114300" simplePos="0" relativeHeight="251658239" behindDoc="1" locked="0" layoutInCell="1" allowOverlap="0" wp14:anchorId="49154DFA" wp14:editId="515D4E01">
            <wp:simplePos x="0" y="0"/>
            <wp:positionH relativeFrom="page">
              <wp:align>left</wp:align>
            </wp:positionH>
            <wp:positionV relativeFrom="page">
              <wp:posOffset>857250</wp:posOffset>
            </wp:positionV>
            <wp:extent cx="7558405" cy="3455035"/>
            <wp:effectExtent l="0" t="0" r="444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el_foto_blo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405" cy="3455035"/>
                    </a:xfrm>
                    <a:prstGeom prst="rect">
                      <a:avLst/>
                    </a:prstGeom>
                  </pic:spPr>
                </pic:pic>
              </a:graphicData>
            </a:graphic>
            <wp14:sizeRelH relativeFrom="margin">
              <wp14:pctWidth>0</wp14:pctWidth>
            </wp14:sizeRelH>
            <wp14:sizeRelV relativeFrom="margin">
              <wp14:pctHeight>0</wp14:pctHeight>
            </wp14:sizeRelV>
          </wp:anchor>
        </w:drawing>
      </w:r>
      <w:r>
        <w:t>Beste bewoner,</w:t>
      </w:r>
    </w:p>
    <w:p w:rsidR="007339CD" w:rsidRDefault="007339CD" w:rsidP="00D44DCB">
      <w:pPr>
        <w:pStyle w:val="Basisalinea"/>
      </w:pPr>
    </w:p>
    <w:p w:rsidR="007339CD" w:rsidRDefault="00172F52" w:rsidP="00D44DCB">
      <w:pPr>
        <w:pStyle w:val="Basisalinea"/>
      </w:pPr>
      <w:r>
        <w:t xml:space="preserve">Duurzame energie, </w:t>
      </w:r>
      <w:r w:rsidR="00C20DB0">
        <w:t xml:space="preserve">zoals </w:t>
      </w:r>
      <w:r>
        <w:t>windenergie</w:t>
      </w:r>
      <w:r w:rsidR="00C20DB0">
        <w:t>,</w:t>
      </w:r>
      <w:r>
        <w:t xml:space="preserve"> is volop in beweging</w:t>
      </w:r>
      <w:r w:rsidR="00C20DB0">
        <w:t>. O</w:t>
      </w:r>
      <w:r>
        <w:t xml:space="preserve">ok in en om Rotterdam. De gemeente Rotterdam vindt het belangrijk u goed te informeren over </w:t>
      </w:r>
      <w:r w:rsidR="00E87A6C">
        <w:t xml:space="preserve">de </w:t>
      </w:r>
      <w:r>
        <w:t>toekomstige ontwikkeling van windenergie. Met deze nieuwsbrief willen we u inlichten</w:t>
      </w:r>
      <w:r w:rsidR="008866FE">
        <w:t>,</w:t>
      </w:r>
      <w:r>
        <w:t xml:space="preserve"> over de mogelijke plaatsing van maximaal drie windmolens in buurgemeente Barendrecht op locatie Vaanplein.</w:t>
      </w:r>
    </w:p>
    <w:p w:rsidR="00172F52" w:rsidRDefault="00172F52" w:rsidP="00D44DCB">
      <w:pPr>
        <w:pStyle w:val="Basisalinea"/>
      </w:pPr>
    </w:p>
    <w:p w:rsidR="00172F52" w:rsidRDefault="00172F52" w:rsidP="00D44DCB">
      <w:pPr>
        <w:pStyle w:val="Basisalinea"/>
        <w:rPr>
          <w:color w:val="auto"/>
        </w:rPr>
      </w:pPr>
      <w:r w:rsidRPr="00172F52">
        <w:rPr>
          <w:b/>
          <w:color w:val="18933C"/>
        </w:rPr>
        <w:t>Windenergie regio Rijnmond</w:t>
      </w:r>
      <w:r>
        <w:rPr>
          <w:b/>
          <w:color w:val="18933C"/>
        </w:rPr>
        <w:br/>
      </w:r>
      <w:r>
        <w:rPr>
          <w:color w:val="auto"/>
        </w:rPr>
        <w:t>In het</w:t>
      </w:r>
      <w:r w:rsidR="005B1530">
        <w:rPr>
          <w:color w:val="auto"/>
        </w:rPr>
        <w:t xml:space="preserve"> </w:t>
      </w:r>
      <w:r w:rsidR="00321E9D">
        <w:rPr>
          <w:color w:val="auto"/>
        </w:rPr>
        <w:t xml:space="preserve">recente </w:t>
      </w:r>
      <w:r w:rsidR="005B1530">
        <w:rPr>
          <w:color w:val="auto"/>
        </w:rPr>
        <w:t>Klimaatakkoord is aangegeven</w:t>
      </w:r>
      <w:r w:rsidR="00321E9D">
        <w:rPr>
          <w:color w:val="auto"/>
        </w:rPr>
        <w:t>,</w:t>
      </w:r>
      <w:r w:rsidR="005B1530">
        <w:rPr>
          <w:color w:val="auto"/>
        </w:rPr>
        <w:t xml:space="preserve"> dat wind- en </w:t>
      </w:r>
      <w:r w:rsidR="00321E9D">
        <w:rPr>
          <w:color w:val="auto"/>
        </w:rPr>
        <w:t>zonne-energie</w:t>
      </w:r>
      <w:r w:rsidR="005B1530">
        <w:rPr>
          <w:color w:val="auto"/>
        </w:rPr>
        <w:t xml:space="preserve"> op land nog met </w:t>
      </w:r>
      <w:proofErr w:type="gramStart"/>
      <w:r w:rsidR="006874AA" w:rsidRPr="001377F2">
        <w:rPr>
          <w:color w:val="auto"/>
        </w:rPr>
        <w:t>tenminste</w:t>
      </w:r>
      <w:proofErr w:type="gramEnd"/>
      <w:r w:rsidR="006874AA">
        <w:rPr>
          <w:color w:val="auto"/>
        </w:rPr>
        <w:t xml:space="preserve"> </w:t>
      </w:r>
      <w:r w:rsidR="00321E9D">
        <w:rPr>
          <w:color w:val="auto"/>
        </w:rPr>
        <w:t xml:space="preserve">260% </w:t>
      </w:r>
      <w:r w:rsidR="005B1530">
        <w:rPr>
          <w:color w:val="auto"/>
        </w:rPr>
        <w:t>moet groeien in een periode</w:t>
      </w:r>
      <w:r w:rsidR="00273D3F">
        <w:rPr>
          <w:color w:val="auto"/>
        </w:rPr>
        <w:t xml:space="preserve"> van 12 jaar tijd. Dit is</w:t>
      </w:r>
      <w:r w:rsidR="005B1530">
        <w:rPr>
          <w:color w:val="auto"/>
        </w:rPr>
        <w:t xml:space="preserve"> onderdeel van de energietransitie. De achtergrond</w:t>
      </w:r>
      <w:r>
        <w:rPr>
          <w:color w:val="auto"/>
        </w:rPr>
        <w:t xml:space="preserve">redenen voor </w:t>
      </w:r>
      <w:r w:rsidR="005B1530">
        <w:rPr>
          <w:color w:val="auto"/>
        </w:rPr>
        <w:t xml:space="preserve">deze verandering </w:t>
      </w:r>
      <w:r>
        <w:rPr>
          <w:color w:val="auto"/>
        </w:rPr>
        <w:t xml:space="preserve">zijn: </w:t>
      </w:r>
    </w:p>
    <w:p w:rsidR="00172F52" w:rsidRPr="00172F52" w:rsidRDefault="00172F52" w:rsidP="00172F52">
      <w:pPr>
        <w:pStyle w:val="Basisalinea"/>
        <w:numPr>
          <w:ilvl w:val="0"/>
          <w:numId w:val="2"/>
        </w:numPr>
        <w:rPr>
          <w:b/>
          <w:color w:val="18933C"/>
        </w:rPr>
      </w:pPr>
      <w:r>
        <w:rPr>
          <w:color w:val="auto"/>
        </w:rPr>
        <w:t>Nederland heeft internationale afspraken gemaakt met andere landen;</w:t>
      </w:r>
    </w:p>
    <w:p w:rsidR="00172F52" w:rsidRPr="00172F52" w:rsidRDefault="00172F52" w:rsidP="00172F52">
      <w:pPr>
        <w:pStyle w:val="Basisalinea"/>
        <w:numPr>
          <w:ilvl w:val="0"/>
          <w:numId w:val="2"/>
        </w:numPr>
        <w:rPr>
          <w:b/>
          <w:color w:val="18933C"/>
        </w:rPr>
      </w:pPr>
      <w:r>
        <w:rPr>
          <w:color w:val="auto"/>
        </w:rPr>
        <w:t>De wens om samen de wereld goed door te geven aan de generaties na ons;</w:t>
      </w:r>
    </w:p>
    <w:p w:rsidR="00B02847" w:rsidRPr="00B02847" w:rsidRDefault="00172F52" w:rsidP="00172F52">
      <w:pPr>
        <w:pStyle w:val="Basisalinea"/>
        <w:numPr>
          <w:ilvl w:val="0"/>
          <w:numId w:val="2"/>
        </w:numPr>
        <w:rPr>
          <w:b/>
          <w:color w:val="18933C"/>
        </w:rPr>
      </w:pPr>
      <w:r>
        <w:rPr>
          <w:color w:val="auto"/>
        </w:rPr>
        <w:t xml:space="preserve">Duurzame energie (zoals windenergie) is een goed alternatief voor brandstoffen zoals olie </w:t>
      </w:r>
      <w:r w:rsidR="00B02847">
        <w:rPr>
          <w:color w:val="auto"/>
        </w:rPr>
        <w:t>en gas, die op den duur opraken;</w:t>
      </w:r>
    </w:p>
    <w:p w:rsidR="00B02847" w:rsidRPr="00B02847" w:rsidRDefault="00B02847" w:rsidP="00172F52">
      <w:pPr>
        <w:pStyle w:val="Basisalinea"/>
        <w:numPr>
          <w:ilvl w:val="0"/>
          <w:numId w:val="2"/>
        </w:numPr>
        <w:rPr>
          <w:b/>
          <w:color w:val="18933C"/>
        </w:rPr>
      </w:pPr>
      <w:r>
        <w:rPr>
          <w:color w:val="auto"/>
        </w:rPr>
        <w:t>Duurzame energie maakt ons minder afhankelijk van energie uit het buitenland.</w:t>
      </w:r>
    </w:p>
    <w:p w:rsidR="00F95D6E" w:rsidRDefault="00B02847" w:rsidP="00B02847">
      <w:pPr>
        <w:pStyle w:val="Basisalinea"/>
        <w:rPr>
          <w:color w:val="auto"/>
        </w:rPr>
      </w:pPr>
      <w:r>
        <w:rPr>
          <w:color w:val="auto"/>
        </w:rPr>
        <w:br/>
      </w:r>
      <w:r w:rsidR="00F95D6E">
        <w:rPr>
          <w:color w:val="auto"/>
        </w:rPr>
        <w:t xml:space="preserve">Provinciale Staten hebben op 20 december 2017 een </w:t>
      </w:r>
    </w:p>
    <w:p w:rsidR="00273D3F" w:rsidRDefault="00273D3F" w:rsidP="00B02847">
      <w:pPr>
        <w:pStyle w:val="Basisalinea"/>
        <w:rPr>
          <w:color w:val="auto"/>
        </w:rPr>
      </w:pPr>
    </w:p>
    <w:p w:rsidR="005B1530" w:rsidRDefault="00F95D6E" w:rsidP="00B02847">
      <w:pPr>
        <w:pStyle w:val="Basisalinea"/>
        <w:rPr>
          <w:color w:val="auto"/>
        </w:rPr>
      </w:pPr>
      <w:r>
        <w:rPr>
          <w:color w:val="auto"/>
        </w:rPr>
        <w:t>definitief besluit genomen over nieuwe locaties voor opwekking van windenergie. Dit is gebeurd o</w:t>
      </w:r>
      <w:r w:rsidR="00B02847">
        <w:rPr>
          <w:color w:val="auto"/>
        </w:rPr>
        <w:t xml:space="preserve">m de duurzaamheidsdoelen in de provincie Zuid-Holland </w:t>
      </w:r>
      <w:r>
        <w:rPr>
          <w:color w:val="auto"/>
        </w:rPr>
        <w:t>te halen.</w:t>
      </w:r>
    </w:p>
    <w:p w:rsidR="005B1530" w:rsidRDefault="005B1530" w:rsidP="00B02847">
      <w:pPr>
        <w:pStyle w:val="Basisalinea"/>
        <w:rPr>
          <w:color w:val="auto"/>
        </w:rPr>
      </w:pPr>
    </w:p>
    <w:p w:rsidR="003E7FB1" w:rsidRDefault="008834CC" w:rsidP="00B02847">
      <w:pPr>
        <w:pStyle w:val="Basisalinea"/>
        <w:rPr>
          <w:color w:val="auto"/>
        </w:rPr>
      </w:pPr>
      <w:r>
        <w:rPr>
          <w:color w:val="auto"/>
        </w:rPr>
        <w:t xml:space="preserve">Als onderdeel van dit besluit hebben Provinciale </w:t>
      </w:r>
      <w:r w:rsidR="00776DEF">
        <w:rPr>
          <w:color w:val="auto"/>
        </w:rPr>
        <w:t xml:space="preserve">Staten </w:t>
      </w:r>
      <w:r w:rsidR="00B02847">
        <w:rPr>
          <w:color w:val="auto"/>
        </w:rPr>
        <w:t>zestien plekken</w:t>
      </w:r>
      <w:r>
        <w:rPr>
          <w:color w:val="auto"/>
        </w:rPr>
        <w:t xml:space="preserve"> aangewezen</w:t>
      </w:r>
      <w:r w:rsidR="00C4147F">
        <w:rPr>
          <w:color w:val="auto"/>
        </w:rPr>
        <w:t xml:space="preserve">, </w:t>
      </w:r>
      <w:r w:rsidR="00B02847">
        <w:rPr>
          <w:color w:val="auto"/>
        </w:rPr>
        <w:t xml:space="preserve">in en rondom Rotterdam, </w:t>
      </w:r>
      <w:r>
        <w:rPr>
          <w:color w:val="auto"/>
        </w:rPr>
        <w:t xml:space="preserve">om </w:t>
      </w:r>
      <w:r w:rsidR="00B02847">
        <w:rPr>
          <w:color w:val="auto"/>
        </w:rPr>
        <w:t>nieuwe windmolens te plaatsen.</w:t>
      </w:r>
      <w:r w:rsidR="003E7FB1">
        <w:rPr>
          <w:color w:val="auto"/>
        </w:rPr>
        <w:t xml:space="preserve"> Van deze zestien plekken liggen er vier op Rotterdams grondgebied en twaalf in gemeenten rondom Rotterdam. Ook in uw buurgemeente Barendrecht is zo’n locatie aangewezen.</w:t>
      </w:r>
    </w:p>
    <w:p w:rsidR="003E7FB1" w:rsidRDefault="003E7FB1" w:rsidP="00B02847">
      <w:pPr>
        <w:pStyle w:val="Basisalinea"/>
        <w:rPr>
          <w:color w:val="auto"/>
        </w:rPr>
      </w:pPr>
    </w:p>
    <w:p w:rsidR="003E7FB1" w:rsidRDefault="006874AA" w:rsidP="00B02847">
      <w:pPr>
        <w:pStyle w:val="Basisalinea"/>
        <w:rPr>
          <w:color w:val="auto"/>
        </w:rPr>
      </w:pPr>
      <w:r>
        <w:rPr>
          <w:b/>
          <w:color w:val="18933C"/>
        </w:rPr>
        <w:t>Zoek</w:t>
      </w:r>
      <w:r w:rsidR="003E7FB1" w:rsidRPr="003E7FB1">
        <w:rPr>
          <w:b/>
          <w:color w:val="18933C"/>
        </w:rPr>
        <w:t>locatie windmolen</w:t>
      </w:r>
      <w:r w:rsidR="00ED511B">
        <w:rPr>
          <w:b/>
          <w:color w:val="18933C"/>
        </w:rPr>
        <w:t>(</w:t>
      </w:r>
      <w:r w:rsidR="003E7FB1" w:rsidRPr="003E7FB1">
        <w:rPr>
          <w:b/>
          <w:color w:val="18933C"/>
        </w:rPr>
        <w:t>s</w:t>
      </w:r>
      <w:r w:rsidR="00ED511B">
        <w:rPr>
          <w:b/>
          <w:color w:val="18933C"/>
        </w:rPr>
        <w:t>)</w:t>
      </w:r>
      <w:r w:rsidR="003E7FB1" w:rsidRPr="003E7FB1">
        <w:rPr>
          <w:b/>
          <w:color w:val="18933C"/>
        </w:rPr>
        <w:t xml:space="preserve"> in Barendrecht</w:t>
      </w:r>
      <w:r w:rsidR="003E7FB1">
        <w:rPr>
          <w:b/>
          <w:color w:val="18933C"/>
        </w:rPr>
        <w:br/>
      </w:r>
      <w:r w:rsidR="003E7FB1">
        <w:rPr>
          <w:color w:val="auto"/>
        </w:rPr>
        <w:t>Op de kaart (zie bijlage) ziet u het gebied</w:t>
      </w:r>
      <w:r w:rsidR="008866FE">
        <w:rPr>
          <w:color w:val="auto"/>
        </w:rPr>
        <w:t>,</w:t>
      </w:r>
      <w:r w:rsidR="003E7FB1">
        <w:rPr>
          <w:color w:val="auto"/>
        </w:rPr>
        <w:t xml:space="preserve"> </w:t>
      </w:r>
      <w:r w:rsidR="00C4147F">
        <w:rPr>
          <w:color w:val="auto"/>
        </w:rPr>
        <w:t>waarbinnen</w:t>
      </w:r>
      <w:r w:rsidR="00C4147F" w:rsidRPr="0010098B">
        <w:rPr>
          <w:color w:val="auto"/>
        </w:rPr>
        <w:t xml:space="preserve"> maximaal</w:t>
      </w:r>
      <w:r w:rsidR="0010098B" w:rsidRPr="0010098B">
        <w:rPr>
          <w:color w:val="auto"/>
        </w:rPr>
        <w:t xml:space="preserve"> drie windmolens geplaatst kunnen worden</w:t>
      </w:r>
      <w:r w:rsidR="008866FE">
        <w:rPr>
          <w:color w:val="auto"/>
        </w:rPr>
        <w:t>. Dit met donkerpaars gekleurde</w:t>
      </w:r>
      <w:r w:rsidR="003E7FB1">
        <w:rPr>
          <w:color w:val="auto"/>
        </w:rPr>
        <w:t xml:space="preserve"> </w:t>
      </w:r>
      <w:r w:rsidR="00D17607">
        <w:rPr>
          <w:color w:val="auto"/>
        </w:rPr>
        <w:t>“zoek</w:t>
      </w:r>
      <w:r w:rsidR="003E7FB1">
        <w:rPr>
          <w:color w:val="auto"/>
        </w:rPr>
        <w:t>gebied</w:t>
      </w:r>
      <w:r w:rsidR="00D17607">
        <w:rPr>
          <w:color w:val="auto"/>
        </w:rPr>
        <w:t>”</w:t>
      </w:r>
      <w:r w:rsidR="003E7FB1">
        <w:rPr>
          <w:color w:val="auto"/>
        </w:rPr>
        <w:t xml:space="preserve"> is definitief</w:t>
      </w:r>
      <w:r w:rsidR="00C74E90">
        <w:rPr>
          <w:color w:val="auto"/>
        </w:rPr>
        <w:t>, maar d</w:t>
      </w:r>
      <w:r w:rsidR="003E7FB1">
        <w:rPr>
          <w:color w:val="auto"/>
        </w:rPr>
        <w:t>e exacte plek</w:t>
      </w:r>
      <w:r w:rsidR="00AC4DB2">
        <w:rPr>
          <w:color w:val="auto"/>
        </w:rPr>
        <w:t xml:space="preserve"> </w:t>
      </w:r>
      <w:r w:rsidR="003E7FB1">
        <w:rPr>
          <w:color w:val="auto"/>
        </w:rPr>
        <w:t>waar de windmolen</w:t>
      </w:r>
      <w:r w:rsidR="006C2A33">
        <w:rPr>
          <w:color w:val="auto"/>
        </w:rPr>
        <w:t>(</w:t>
      </w:r>
      <w:r w:rsidR="003E7FB1">
        <w:rPr>
          <w:color w:val="auto"/>
        </w:rPr>
        <w:t>s</w:t>
      </w:r>
      <w:r w:rsidR="006C2A33">
        <w:rPr>
          <w:color w:val="auto"/>
        </w:rPr>
        <w:t>)</w:t>
      </w:r>
      <w:r w:rsidR="003E7FB1">
        <w:rPr>
          <w:color w:val="auto"/>
        </w:rPr>
        <w:t xml:space="preserve"> binnen dit gebied komen</w:t>
      </w:r>
      <w:r w:rsidR="00C74E90">
        <w:rPr>
          <w:color w:val="auto"/>
        </w:rPr>
        <w:t>,</w:t>
      </w:r>
      <w:r w:rsidR="003E7FB1">
        <w:rPr>
          <w:color w:val="auto"/>
        </w:rPr>
        <w:t xml:space="preserve"> ligt nog niet vast.</w:t>
      </w:r>
    </w:p>
    <w:p w:rsidR="00A70D51" w:rsidRDefault="00A70D51" w:rsidP="00B02847">
      <w:pPr>
        <w:pStyle w:val="Basisalinea"/>
        <w:rPr>
          <w:color w:val="auto"/>
        </w:rPr>
      </w:pPr>
    </w:p>
    <w:p w:rsidR="00A70D51" w:rsidRDefault="00A70D51" w:rsidP="00AC4DB2">
      <w:pPr>
        <w:pStyle w:val="Kop2"/>
      </w:pPr>
      <w:r>
        <w:t>Waarom ontvangt u deze brief?</w:t>
      </w:r>
    </w:p>
    <w:p w:rsidR="003E7FB1" w:rsidRPr="001377F2" w:rsidRDefault="006874AA" w:rsidP="00B02847">
      <w:pPr>
        <w:pStyle w:val="Basisalinea"/>
        <w:rPr>
          <w:color w:val="auto"/>
        </w:rPr>
      </w:pPr>
      <w:r w:rsidRPr="001377F2">
        <w:rPr>
          <w:color w:val="auto"/>
        </w:rPr>
        <w:t xml:space="preserve">U woont binnen </w:t>
      </w:r>
      <w:r w:rsidR="005D17E5" w:rsidRPr="001377F2">
        <w:rPr>
          <w:color w:val="auto"/>
        </w:rPr>
        <w:t>een straal van 650 met</w:t>
      </w:r>
      <w:r w:rsidRPr="001377F2">
        <w:rPr>
          <w:color w:val="auto"/>
        </w:rPr>
        <w:t xml:space="preserve">er </w:t>
      </w:r>
      <w:r w:rsidR="005D17E5" w:rsidRPr="001377F2">
        <w:rPr>
          <w:color w:val="auto"/>
        </w:rPr>
        <w:t xml:space="preserve">van </w:t>
      </w:r>
      <w:r w:rsidR="005E2A6E" w:rsidRPr="001377F2">
        <w:rPr>
          <w:color w:val="auto"/>
        </w:rPr>
        <w:t xml:space="preserve">de randen van het </w:t>
      </w:r>
      <w:r w:rsidR="00585F98" w:rsidRPr="001377F2">
        <w:rPr>
          <w:color w:val="auto"/>
        </w:rPr>
        <w:t>“</w:t>
      </w:r>
      <w:r w:rsidR="005E2A6E" w:rsidRPr="001377F2">
        <w:rPr>
          <w:color w:val="auto"/>
        </w:rPr>
        <w:t>zoek</w:t>
      </w:r>
      <w:r w:rsidR="005D17E5" w:rsidRPr="001377F2">
        <w:rPr>
          <w:color w:val="auto"/>
        </w:rPr>
        <w:t>gebied</w:t>
      </w:r>
      <w:r w:rsidR="00585F98" w:rsidRPr="001377F2">
        <w:rPr>
          <w:color w:val="auto"/>
        </w:rPr>
        <w:t>”</w:t>
      </w:r>
      <w:r w:rsidR="0010098B" w:rsidRPr="001377F2">
        <w:rPr>
          <w:color w:val="auto"/>
        </w:rPr>
        <w:t>.</w:t>
      </w:r>
      <w:r w:rsidR="005D17E5" w:rsidRPr="001377F2">
        <w:rPr>
          <w:color w:val="auto"/>
        </w:rPr>
        <w:t xml:space="preserve"> Alle </w:t>
      </w:r>
      <w:r w:rsidR="009714E1" w:rsidRPr="001377F2">
        <w:rPr>
          <w:color w:val="auto"/>
        </w:rPr>
        <w:t>Rotterdamse</w:t>
      </w:r>
      <w:r w:rsidR="005D17E5" w:rsidRPr="001377F2">
        <w:rPr>
          <w:color w:val="auto"/>
        </w:rPr>
        <w:t xml:space="preserve"> bewoners binnen </w:t>
      </w:r>
      <w:r w:rsidR="004B62D6" w:rsidRPr="001377F2">
        <w:rPr>
          <w:color w:val="auto"/>
        </w:rPr>
        <w:t>de</w:t>
      </w:r>
      <w:r w:rsidRPr="001377F2">
        <w:rPr>
          <w:color w:val="auto"/>
        </w:rPr>
        <w:t>ze</w:t>
      </w:r>
      <w:r w:rsidR="004B62D6" w:rsidRPr="001377F2">
        <w:rPr>
          <w:color w:val="auto"/>
        </w:rPr>
        <w:t xml:space="preserve"> </w:t>
      </w:r>
      <w:r w:rsidR="005D17E5" w:rsidRPr="001377F2">
        <w:rPr>
          <w:color w:val="auto"/>
        </w:rPr>
        <w:t xml:space="preserve">straal </w:t>
      </w:r>
      <w:r w:rsidR="005E2A6E" w:rsidRPr="001377F2">
        <w:rPr>
          <w:color w:val="auto"/>
        </w:rPr>
        <w:t>van</w:t>
      </w:r>
      <w:r w:rsidR="00585F98" w:rsidRPr="001377F2">
        <w:rPr>
          <w:color w:val="auto"/>
        </w:rPr>
        <w:t>af</w:t>
      </w:r>
      <w:r w:rsidR="005E2A6E" w:rsidRPr="001377F2">
        <w:rPr>
          <w:color w:val="auto"/>
        </w:rPr>
        <w:t xml:space="preserve"> dit </w:t>
      </w:r>
      <w:r w:rsidR="00585F98" w:rsidRPr="001377F2">
        <w:rPr>
          <w:color w:val="auto"/>
        </w:rPr>
        <w:t>“</w:t>
      </w:r>
      <w:r w:rsidR="00D80F9B" w:rsidRPr="001377F2">
        <w:rPr>
          <w:color w:val="auto"/>
        </w:rPr>
        <w:t>zoek</w:t>
      </w:r>
      <w:r w:rsidR="005E2A6E" w:rsidRPr="001377F2">
        <w:rPr>
          <w:color w:val="auto"/>
        </w:rPr>
        <w:t>gebied</w:t>
      </w:r>
      <w:r w:rsidR="00585F98" w:rsidRPr="001377F2">
        <w:rPr>
          <w:color w:val="auto"/>
        </w:rPr>
        <w:t>”</w:t>
      </w:r>
      <w:r w:rsidR="005E2A6E" w:rsidRPr="001377F2">
        <w:rPr>
          <w:color w:val="auto"/>
        </w:rPr>
        <w:t xml:space="preserve"> </w:t>
      </w:r>
      <w:r w:rsidR="005D17E5" w:rsidRPr="001377F2">
        <w:rPr>
          <w:color w:val="auto"/>
        </w:rPr>
        <w:t>ontvangen deze nieuwsbrief.</w:t>
      </w:r>
      <w:r w:rsidR="00333FB6" w:rsidRPr="001377F2">
        <w:rPr>
          <w:color w:val="auto"/>
        </w:rPr>
        <w:t xml:space="preserve"> </w:t>
      </w:r>
      <w:r w:rsidR="004B3368" w:rsidRPr="001377F2">
        <w:rPr>
          <w:color w:val="auto"/>
        </w:rPr>
        <w:t xml:space="preserve">Waarom een grens van 650 meter? Uit </w:t>
      </w:r>
      <w:r w:rsidR="00723FAF" w:rsidRPr="001377F2">
        <w:rPr>
          <w:color w:val="auto"/>
        </w:rPr>
        <w:t xml:space="preserve">de praktijk </w:t>
      </w:r>
      <w:r w:rsidR="004B3368" w:rsidRPr="001377F2">
        <w:rPr>
          <w:color w:val="auto"/>
        </w:rPr>
        <w:t xml:space="preserve">blijkt dat bewoners binnen deze grens </w:t>
      </w:r>
      <w:r w:rsidR="00147566" w:rsidRPr="001377F2">
        <w:rPr>
          <w:color w:val="auto"/>
        </w:rPr>
        <w:t xml:space="preserve">relatief </w:t>
      </w:r>
      <w:r w:rsidR="004B3368" w:rsidRPr="001377F2">
        <w:rPr>
          <w:color w:val="auto"/>
        </w:rPr>
        <w:t xml:space="preserve">de meeste hinder kunnen ervaren. </w:t>
      </w:r>
    </w:p>
    <w:p w:rsidR="006874AA" w:rsidRDefault="006874AA" w:rsidP="00B02847">
      <w:pPr>
        <w:pStyle w:val="Basisalinea"/>
        <w:rPr>
          <w:color w:val="auto"/>
        </w:rPr>
      </w:pPr>
    </w:p>
    <w:p w:rsidR="006874AA" w:rsidRDefault="006874AA" w:rsidP="00B02847">
      <w:pPr>
        <w:pStyle w:val="Basisalinea"/>
        <w:rPr>
          <w:color w:val="auto"/>
        </w:rPr>
      </w:pPr>
    </w:p>
    <w:p w:rsidR="00EB2224" w:rsidRPr="008E653B" w:rsidRDefault="003E7FB1" w:rsidP="000D002F">
      <w:pPr>
        <w:pStyle w:val="Basisalinea"/>
        <w:rPr>
          <w:i/>
          <w:color w:val="auto"/>
        </w:rPr>
      </w:pPr>
      <w:r w:rsidRPr="003E7FB1">
        <w:rPr>
          <w:b/>
          <w:color w:val="18933C"/>
        </w:rPr>
        <w:lastRenderedPageBreak/>
        <w:t>Werkwijze ontwikkeling windmolens locatie Vaanplein</w:t>
      </w:r>
      <w:r w:rsidR="000D002F">
        <w:rPr>
          <w:color w:val="auto"/>
        </w:rPr>
        <w:br/>
      </w:r>
      <w:r w:rsidR="00A16A37" w:rsidRPr="00273D3F">
        <w:rPr>
          <w:rStyle w:val="Kop2Char"/>
          <w:b w:val="0"/>
          <w:i/>
        </w:rPr>
        <w:t>Hoe gaat het nu verder?</w:t>
      </w:r>
      <w:r w:rsidR="00A16A37" w:rsidRPr="00273D3F">
        <w:rPr>
          <w:i/>
          <w:color w:val="00B050"/>
        </w:rPr>
        <w:t xml:space="preserve"> </w:t>
      </w:r>
    </w:p>
    <w:p w:rsidR="00BE218C" w:rsidRPr="00321E9D" w:rsidRDefault="00BE218C" w:rsidP="00BE218C">
      <w:pPr>
        <w:pStyle w:val="Basisalinea"/>
        <w:rPr>
          <w:iCs/>
          <w:color w:val="auto"/>
        </w:rPr>
      </w:pPr>
      <w:r w:rsidRPr="00321E9D">
        <w:rPr>
          <w:iCs/>
          <w:color w:val="auto"/>
        </w:rPr>
        <w:t xml:space="preserve">Als een onderneming interesse heeft in het plaatsen van windmolens op locatie Vaanplein, </w:t>
      </w:r>
      <w:r w:rsidR="00321E9D" w:rsidRPr="00321E9D">
        <w:rPr>
          <w:iCs/>
          <w:color w:val="auto"/>
        </w:rPr>
        <w:t xml:space="preserve">dan gaat zij </w:t>
      </w:r>
      <w:r w:rsidRPr="00321E9D">
        <w:rPr>
          <w:iCs/>
          <w:color w:val="auto"/>
        </w:rPr>
        <w:t>in gesprek met de gemeente Barendrecht over de voorwaarden en haalbaarheid van het plan. Wanneer aan alle eisen is voldaan, bijvoorbeeld of het plan binnen het bestemmingsplan past, kan de onderneming een vergunningsaanvraag indienen bij de gemeente Barendrecht. Als blijkt dat het plan niet binnen het dan geldende bestemmingsplan past, kan de onderneming toestemming vragen om af te mogen wijken van dat bestemmingsplan. Deze aanvraag doet men tegelijk met de vergunningsaanvraag om te mogen bouwen.</w:t>
      </w:r>
    </w:p>
    <w:p w:rsidR="000D002F" w:rsidRDefault="00273D3F" w:rsidP="000D002F">
      <w:pPr>
        <w:pStyle w:val="Basisalinea"/>
        <w:rPr>
          <w:color w:val="auto"/>
        </w:rPr>
      </w:pPr>
      <w:r>
        <w:rPr>
          <w:color w:val="auto"/>
        </w:rPr>
        <w:br/>
      </w:r>
      <w:r w:rsidR="000D002F">
        <w:rPr>
          <w:color w:val="auto"/>
        </w:rPr>
        <w:t>Tijdens de behandeling van de aanvragen komt een moment waar</w:t>
      </w:r>
      <w:r w:rsidR="00B023C8">
        <w:rPr>
          <w:color w:val="auto"/>
        </w:rPr>
        <w:t>op</w:t>
      </w:r>
      <w:r w:rsidR="000D002F">
        <w:rPr>
          <w:color w:val="auto"/>
        </w:rPr>
        <w:t xml:space="preserve"> belanghebbenden, </w:t>
      </w:r>
      <w:r w:rsidR="00B023C8">
        <w:rPr>
          <w:color w:val="auto"/>
        </w:rPr>
        <w:t xml:space="preserve">zoals </w:t>
      </w:r>
      <w:r w:rsidR="000D002F">
        <w:rPr>
          <w:color w:val="auto"/>
        </w:rPr>
        <w:t xml:space="preserve">u, </w:t>
      </w:r>
      <w:r w:rsidR="006F0ECE">
        <w:rPr>
          <w:color w:val="auto"/>
        </w:rPr>
        <w:t xml:space="preserve">een mening kunnen geven en eventueel </w:t>
      </w:r>
      <w:r w:rsidR="000D002F">
        <w:rPr>
          <w:color w:val="auto"/>
        </w:rPr>
        <w:t xml:space="preserve">bezwaar kunnen aantekenen. </w:t>
      </w:r>
    </w:p>
    <w:p w:rsidR="000D002F" w:rsidRDefault="000D002F" w:rsidP="00B02847">
      <w:pPr>
        <w:pStyle w:val="Basisalinea"/>
        <w:rPr>
          <w:i/>
          <w:color w:val="auto"/>
        </w:rPr>
      </w:pPr>
    </w:p>
    <w:p w:rsidR="00006328" w:rsidRDefault="009714E1" w:rsidP="000D002F">
      <w:pPr>
        <w:pStyle w:val="Basisalinea"/>
        <w:rPr>
          <w:color w:val="auto"/>
        </w:rPr>
      </w:pPr>
      <w:r w:rsidRPr="00273D3F">
        <w:rPr>
          <w:rStyle w:val="Kop2Char"/>
          <w:b w:val="0"/>
          <w:i/>
        </w:rPr>
        <w:t>Rol gemeente Rotterdam</w:t>
      </w:r>
      <w:r w:rsidR="000D002F">
        <w:rPr>
          <w:i/>
          <w:color w:val="auto"/>
        </w:rPr>
        <w:br/>
      </w:r>
      <w:r w:rsidR="000D002F">
        <w:rPr>
          <w:color w:val="auto"/>
        </w:rPr>
        <w:t xml:space="preserve">De gemeente Rotterdam is vóór het opwekken van lokale energie, zoals windenergie. </w:t>
      </w:r>
      <w:r w:rsidR="00CC30C9">
        <w:rPr>
          <w:color w:val="auto"/>
        </w:rPr>
        <w:t>Onder v</w:t>
      </w:r>
      <w:r w:rsidR="000D002F">
        <w:rPr>
          <w:color w:val="auto"/>
        </w:rPr>
        <w:t>oorwaarde</w:t>
      </w:r>
      <w:r w:rsidR="00AC4DB2">
        <w:rPr>
          <w:color w:val="auto"/>
        </w:rPr>
        <w:t xml:space="preserve"> </w:t>
      </w:r>
      <w:r w:rsidR="000D002F">
        <w:rPr>
          <w:color w:val="auto"/>
        </w:rPr>
        <w:t xml:space="preserve">dat omwonenden er </w:t>
      </w:r>
      <w:r w:rsidR="005B1530">
        <w:rPr>
          <w:color w:val="auto"/>
        </w:rPr>
        <w:t xml:space="preserve">(financieel of maatschappelijk) </w:t>
      </w:r>
      <w:r w:rsidR="008D3990">
        <w:rPr>
          <w:color w:val="auto"/>
        </w:rPr>
        <w:t>voordeel</w:t>
      </w:r>
      <w:r w:rsidR="000D002F">
        <w:rPr>
          <w:color w:val="auto"/>
        </w:rPr>
        <w:t xml:space="preserve"> van hebben en eventuele hinder zoveel mogelijk wordt beperkt. </w:t>
      </w:r>
      <w:r w:rsidR="00006328">
        <w:rPr>
          <w:color w:val="auto"/>
        </w:rPr>
        <w:t xml:space="preserve">We willen tijdig en samen met u betrokken </w:t>
      </w:r>
      <w:r w:rsidR="00585F98">
        <w:rPr>
          <w:color w:val="auto"/>
        </w:rPr>
        <w:t>worden</w:t>
      </w:r>
      <w:r w:rsidR="00006328">
        <w:rPr>
          <w:color w:val="auto"/>
        </w:rPr>
        <w:t xml:space="preserve"> bij de ontwikkeling van windmolens in</w:t>
      </w:r>
      <w:r w:rsidR="00585F98">
        <w:rPr>
          <w:color w:val="auto"/>
        </w:rPr>
        <w:t xml:space="preserve"> de</w:t>
      </w:r>
      <w:r w:rsidR="00006328">
        <w:rPr>
          <w:color w:val="auto"/>
        </w:rPr>
        <w:t xml:space="preserve"> buurgemeenten.</w:t>
      </w:r>
    </w:p>
    <w:p w:rsidR="009714E1" w:rsidRPr="000D002F" w:rsidRDefault="009714E1" w:rsidP="00E47AC0">
      <w:pPr>
        <w:pStyle w:val="Basisalinea"/>
        <w:rPr>
          <w:i/>
          <w:color w:val="auto"/>
        </w:rPr>
      </w:pPr>
    </w:p>
    <w:p w:rsidR="00E47AC0" w:rsidRDefault="00E47AC0" w:rsidP="00E47AC0">
      <w:pPr>
        <w:pStyle w:val="Basisalinea"/>
        <w:rPr>
          <w:color w:val="auto"/>
        </w:rPr>
      </w:pPr>
      <w:r>
        <w:rPr>
          <w:color w:val="auto"/>
        </w:rPr>
        <w:t xml:space="preserve">Als gemeente Rotterdam hebben we uw belang </w:t>
      </w:r>
      <w:r w:rsidR="005E2A6E">
        <w:rPr>
          <w:color w:val="auto"/>
        </w:rPr>
        <w:t xml:space="preserve">goed </w:t>
      </w:r>
      <w:r>
        <w:rPr>
          <w:color w:val="auto"/>
        </w:rPr>
        <w:t xml:space="preserve">voor ogen. Dit betekent dat we zullen letten op: </w:t>
      </w:r>
    </w:p>
    <w:p w:rsidR="00E47AC0" w:rsidRDefault="00E47AC0" w:rsidP="00E47AC0">
      <w:pPr>
        <w:pStyle w:val="Basisalinea"/>
        <w:numPr>
          <w:ilvl w:val="0"/>
          <w:numId w:val="2"/>
        </w:numPr>
        <w:rPr>
          <w:color w:val="auto"/>
        </w:rPr>
      </w:pPr>
      <w:r>
        <w:rPr>
          <w:color w:val="auto"/>
        </w:rPr>
        <w:t>Een goede inpassing van de windmolens in de omgeving;</w:t>
      </w:r>
    </w:p>
    <w:p w:rsidR="00E47AC0" w:rsidRDefault="00E47AC0" w:rsidP="00E47AC0">
      <w:pPr>
        <w:pStyle w:val="Basisalinea"/>
        <w:numPr>
          <w:ilvl w:val="0"/>
          <w:numId w:val="2"/>
        </w:numPr>
        <w:rPr>
          <w:color w:val="auto"/>
        </w:rPr>
      </w:pPr>
      <w:r>
        <w:rPr>
          <w:color w:val="auto"/>
        </w:rPr>
        <w:t>Het beperken van hinder van de windmolens voor omwonenden;</w:t>
      </w:r>
    </w:p>
    <w:p w:rsidR="00E47AC0" w:rsidRDefault="00E47AC0" w:rsidP="00E47AC0">
      <w:pPr>
        <w:pStyle w:val="Basisalinea"/>
        <w:numPr>
          <w:ilvl w:val="0"/>
          <w:numId w:val="2"/>
        </w:numPr>
        <w:rPr>
          <w:color w:val="auto"/>
        </w:rPr>
      </w:pPr>
      <w:r>
        <w:rPr>
          <w:color w:val="auto"/>
        </w:rPr>
        <w:t>Financiële voordelen voor omwonenden</w:t>
      </w:r>
      <w:r w:rsidR="00B6198A">
        <w:rPr>
          <w:color w:val="auto"/>
        </w:rPr>
        <w:t>.</w:t>
      </w:r>
    </w:p>
    <w:p w:rsidR="008866FE" w:rsidRDefault="008866FE" w:rsidP="00E47AC0">
      <w:pPr>
        <w:pStyle w:val="Basisalinea"/>
        <w:rPr>
          <w:color w:val="auto"/>
        </w:rPr>
      </w:pPr>
    </w:p>
    <w:p w:rsidR="00E47AC0" w:rsidRDefault="007971B0" w:rsidP="00E47AC0">
      <w:pPr>
        <w:pStyle w:val="Basisalinea"/>
        <w:rPr>
          <w:color w:val="auto"/>
        </w:rPr>
      </w:pPr>
      <w:r>
        <w:rPr>
          <w:color w:val="auto"/>
        </w:rPr>
        <w:t xml:space="preserve">Daarom hebben we alvast afspraken met buurgemeente Barendrecht gemaakt over </w:t>
      </w:r>
      <w:r w:rsidR="00B023C8">
        <w:rPr>
          <w:color w:val="auto"/>
        </w:rPr>
        <w:t>locatie</w:t>
      </w:r>
      <w:r>
        <w:rPr>
          <w:color w:val="auto"/>
        </w:rPr>
        <w:t xml:space="preserve"> Vaanplein.</w:t>
      </w:r>
    </w:p>
    <w:p w:rsidR="007971B0" w:rsidRDefault="007971B0" w:rsidP="00E47AC0">
      <w:pPr>
        <w:pStyle w:val="Basisalinea"/>
        <w:rPr>
          <w:color w:val="auto"/>
        </w:rPr>
      </w:pPr>
    </w:p>
    <w:p w:rsidR="007971B0" w:rsidRPr="00273D3F" w:rsidRDefault="007971B0" w:rsidP="00273D3F">
      <w:pPr>
        <w:pStyle w:val="Kop2"/>
        <w:rPr>
          <w:b w:val="0"/>
          <w:i/>
        </w:rPr>
      </w:pPr>
      <w:r w:rsidRPr="00273D3F">
        <w:rPr>
          <w:b w:val="0"/>
          <w:i/>
        </w:rPr>
        <w:t>Afspraken met gemeente Barendrecht</w:t>
      </w:r>
    </w:p>
    <w:p w:rsidR="008866FE" w:rsidRDefault="003C657C" w:rsidP="008866FE">
      <w:pPr>
        <w:pStyle w:val="Basisalinea"/>
        <w:numPr>
          <w:ilvl w:val="0"/>
          <w:numId w:val="2"/>
        </w:numPr>
        <w:rPr>
          <w:color w:val="auto"/>
        </w:rPr>
      </w:pPr>
      <w:r>
        <w:rPr>
          <w:color w:val="auto"/>
        </w:rPr>
        <w:t>De</w:t>
      </w:r>
      <w:r w:rsidR="007971B0">
        <w:rPr>
          <w:color w:val="auto"/>
        </w:rPr>
        <w:t xml:space="preserve"> gemeente Barendrecht </w:t>
      </w:r>
      <w:r>
        <w:rPr>
          <w:color w:val="auto"/>
        </w:rPr>
        <w:t xml:space="preserve">brengt </w:t>
      </w:r>
      <w:r w:rsidR="007971B0">
        <w:rPr>
          <w:color w:val="auto"/>
        </w:rPr>
        <w:t xml:space="preserve">ons direct op de hoogte als een onderneming zich </w:t>
      </w:r>
      <w:r w:rsidR="006F0ECE">
        <w:rPr>
          <w:color w:val="auto"/>
        </w:rPr>
        <w:t>meldt</w:t>
      </w:r>
      <w:r w:rsidR="00426305">
        <w:rPr>
          <w:color w:val="auto"/>
        </w:rPr>
        <w:t>,</w:t>
      </w:r>
      <w:r w:rsidR="006F0ECE">
        <w:rPr>
          <w:color w:val="auto"/>
        </w:rPr>
        <w:t xml:space="preserve"> </w:t>
      </w:r>
      <w:r w:rsidR="007971B0">
        <w:rPr>
          <w:color w:val="auto"/>
        </w:rPr>
        <w:t xml:space="preserve">met het verzoek om windmolens </w:t>
      </w:r>
      <w:r w:rsidR="00B023C8">
        <w:rPr>
          <w:color w:val="auto"/>
        </w:rPr>
        <w:t xml:space="preserve">te mogen plaatsen </w:t>
      </w:r>
      <w:r w:rsidR="00776DEF">
        <w:rPr>
          <w:color w:val="auto"/>
        </w:rPr>
        <w:t>op locatie Vaanplein.</w:t>
      </w:r>
      <w:r w:rsidR="006F0ECE">
        <w:rPr>
          <w:color w:val="auto"/>
        </w:rPr>
        <w:t xml:space="preserve"> Hierdoor kunnen we u goed en snel op de hoogte houden</w:t>
      </w:r>
      <w:r w:rsidR="00186362">
        <w:rPr>
          <w:color w:val="auto"/>
        </w:rPr>
        <w:t xml:space="preserve"> van de laatste ontwikkelingen</w:t>
      </w:r>
      <w:r w:rsidR="006F0ECE">
        <w:rPr>
          <w:color w:val="auto"/>
        </w:rPr>
        <w:t xml:space="preserve">. </w:t>
      </w:r>
    </w:p>
    <w:p w:rsidR="00CC7177" w:rsidRDefault="00CC7177" w:rsidP="008866FE">
      <w:pPr>
        <w:pStyle w:val="Basisalinea"/>
        <w:numPr>
          <w:ilvl w:val="0"/>
          <w:numId w:val="2"/>
        </w:numPr>
        <w:rPr>
          <w:color w:val="auto"/>
        </w:rPr>
      </w:pPr>
      <w:r>
        <w:rPr>
          <w:color w:val="auto"/>
        </w:rPr>
        <w:t xml:space="preserve">De gemeente Barendrecht </w:t>
      </w:r>
      <w:r w:rsidR="00FA16E4">
        <w:rPr>
          <w:color w:val="auto"/>
        </w:rPr>
        <w:t xml:space="preserve">is bezig een uitgebreid participatieproces op te zetten waar alle omwonenden bij betrokken worden. Of u nu in Rotterdam of Barendrecht woont. Het doel is kortgezegd </w:t>
      </w:r>
      <w:r w:rsidR="00FA16E4" w:rsidRPr="00C72132">
        <w:rPr>
          <w:i/>
          <w:color w:val="auto"/>
        </w:rPr>
        <w:t xml:space="preserve">eerst in gesprek, daarna pas </w:t>
      </w:r>
      <w:r w:rsidR="00FA16E4">
        <w:rPr>
          <w:i/>
          <w:color w:val="auto"/>
        </w:rPr>
        <w:t xml:space="preserve">wettelijke </w:t>
      </w:r>
      <w:r w:rsidR="00FA16E4" w:rsidRPr="00C72132">
        <w:rPr>
          <w:i/>
          <w:color w:val="auto"/>
        </w:rPr>
        <w:t>procedures.</w:t>
      </w:r>
    </w:p>
    <w:p w:rsidR="008D3990" w:rsidRPr="008D3990" w:rsidRDefault="000750C4" w:rsidP="008D3990">
      <w:pPr>
        <w:pStyle w:val="Basisalinea"/>
        <w:numPr>
          <w:ilvl w:val="0"/>
          <w:numId w:val="2"/>
        </w:numPr>
        <w:rPr>
          <w:color w:val="auto"/>
        </w:rPr>
      </w:pPr>
      <w:r w:rsidRPr="008D3990">
        <w:rPr>
          <w:color w:val="auto"/>
        </w:rPr>
        <w:t>A</w:t>
      </w:r>
      <w:r w:rsidR="007971B0" w:rsidRPr="008D3990">
        <w:rPr>
          <w:color w:val="auto"/>
        </w:rPr>
        <w:t xml:space="preserve">ls belanghebbende </w:t>
      </w:r>
      <w:r w:rsidR="00776DEF" w:rsidRPr="008D3990">
        <w:rPr>
          <w:color w:val="auto"/>
        </w:rPr>
        <w:t xml:space="preserve">inwoner van de gemeente </w:t>
      </w:r>
      <w:r w:rsidR="007971B0" w:rsidRPr="008D3990">
        <w:rPr>
          <w:color w:val="auto"/>
        </w:rPr>
        <w:t>Rotterdam</w:t>
      </w:r>
      <w:r w:rsidRPr="008D3990">
        <w:rPr>
          <w:color w:val="auto"/>
        </w:rPr>
        <w:t xml:space="preserve"> krijgt u</w:t>
      </w:r>
      <w:r w:rsidR="003C657C" w:rsidRPr="008D3990">
        <w:rPr>
          <w:color w:val="auto"/>
        </w:rPr>
        <w:t xml:space="preserve"> de mogelijkheid om </w:t>
      </w:r>
      <w:r w:rsidR="007971B0" w:rsidRPr="008D3990">
        <w:rPr>
          <w:color w:val="auto"/>
        </w:rPr>
        <w:t>uw vragen, zienswijz</w:t>
      </w:r>
      <w:r w:rsidR="003C657C" w:rsidRPr="008D3990">
        <w:rPr>
          <w:color w:val="auto"/>
        </w:rPr>
        <w:t>e</w:t>
      </w:r>
      <w:r w:rsidR="00F558DB" w:rsidRPr="008D3990">
        <w:rPr>
          <w:color w:val="auto"/>
        </w:rPr>
        <w:t xml:space="preserve"> en</w:t>
      </w:r>
      <w:r w:rsidR="003C657C" w:rsidRPr="008D3990">
        <w:rPr>
          <w:color w:val="auto"/>
        </w:rPr>
        <w:t xml:space="preserve"> ideeën over </w:t>
      </w:r>
      <w:r w:rsidR="000E45F9" w:rsidRPr="008D3990">
        <w:rPr>
          <w:color w:val="auto"/>
        </w:rPr>
        <w:t xml:space="preserve">de lusten </w:t>
      </w:r>
      <w:r w:rsidR="00CC7177">
        <w:rPr>
          <w:color w:val="auto"/>
        </w:rPr>
        <w:t xml:space="preserve">en lasten </w:t>
      </w:r>
      <w:r w:rsidR="000E45F9" w:rsidRPr="008D3990">
        <w:rPr>
          <w:color w:val="auto"/>
        </w:rPr>
        <w:t xml:space="preserve">van </w:t>
      </w:r>
      <w:r w:rsidR="007971B0" w:rsidRPr="008D3990">
        <w:rPr>
          <w:color w:val="auto"/>
        </w:rPr>
        <w:t xml:space="preserve">windmolens op </w:t>
      </w:r>
      <w:r w:rsidR="00B023C8" w:rsidRPr="008D3990">
        <w:rPr>
          <w:color w:val="auto"/>
        </w:rPr>
        <w:t>locatie Vaanplein</w:t>
      </w:r>
      <w:r w:rsidR="007971B0" w:rsidRPr="008D3990">
        <w:rPr>
          <w:color w:val="auto"/>
        </w:rPr>
        <w:t xml:space="preserve"> </w:t>
      </w:r>
      <w:r w:rsidR="003C657C" w:rsidRPr="008D3990">
        <w:rPr>
          <w:color w:val="auto"/>
        </w:rPr>
        <w:t xml:space="preserve">met </w:t>
      </w:r>
      <w:r w:rsidRPr="008D3990">
        <w:rPr>
          <w:color w:val="auto"/>
        </w:rPr>
        <w:t xml:space="preserve">de </w:t>
      </w:r>
      <w:r w:rsidRPr="008D3990">
        <w:rPr>
          <w:color w:val="auto"/>
        </w:rPr>
        <w:t xml:space="preserve">gemeente Barendrecht </w:t>
      </w:r>
      <w:r w:rsidR="003C657C" w:rsidRPr="008D3990">
        <w:rPr>
          <w:color w:val="auto"/>
        </w:rPr>
        <w:t>te delen</w:t>
      </w:r>
      <w:r w:rsidR="008D3990">
        <w:rPr>
          <w:color w:val="auto"/>
        </w:rPr>
        <w:t>.</w:t>
      </w:r>
      <w:r w:rsidR="003C657C" w:rsidRPr="008D3990">
        <w:rPr>
          <w:color w:val="auto"/>
        </w:rPr>
        <w:t xml:space="preserve"> </w:t>
      </w:r>
      <w:r w:rsidR="008D3990">
        <w:rPr>
          <w:color w:val="auto"/>
        </w:rPr>
        <w:t xml:space="preserve">Hiervoor richten </w:t>
      </w:r>
      <w:bookmarkStart w:id="0" w:name="_GoBack"/>
      <w:bookmarkEnd w:id="0"/>
      <w:r w:rsidR="008D3990">
        <w:rPr>
          <w:color w:val="auto"/>
        </w:rPr>
        <w:t xml:space="preserve">we een klankbordgroep op. </w:t>
      </w:r>
    </w:p>
    <w:p w:rsidR="00BE218C" w:rsidRDefault="00BE218C" w:rsidP="008D3990">
      <w:pPr>
        <w:pStyle w:val="Basisalinea"/>
        <w:rPr>
          <w:b/>
          <w:color w:val="18933C"/>
        </w:rPr>
      </w:pPr>
    </w:p>
    <w:p w:rsidR="00BE218C" w:rsidRDefault="00BE218C" w:rsidP="008D3990">
      <w:pPr>
        <w:pStyle w:val="Basisalinea"/>
        <w:rPr>
          <w:b/>
          <w:color w:val="18933C"/>
        </w:rPr>
      </w:pPr>
    </w:p>
    <w:p w:rsidR="00321E9D" w:rsidRDefault="00321E9D" w:rsidP="008D3990">
      <w:pPr>
        <w:pStyle w:val="Basisalinea"/>
        <w:rPr>
          <w:b/>
          <w:color w:val="18933C"/>
        </w:rPr>
      </w:pPr>
    </w:p>
    <w:p w:rsidR="00273D3F" w:rsidRDefault="00273D3F" w:rsidP="008D3990">
      <w:pPr>
        <w:pStyle w:val="Basisalinea"/>
        <w:rPr>
          <w:b/>
          <w:color w:val="18933C"/>
        </w:rPr>
      </w:pPr>
    </w:p>
    <w:p w:rsidR="00426305" w:rsidRPr="008D3990" w:rsidRDefault="00E47AC0" w:rsidP="008D3990">
      <w:pPr>
        <w:pStyle w:val="Basisalinea"/>
        <w:rPr>
          <w:color w:val="auto"/>
        </w:rPr>
      </w:pPr>
      <w:r w:rsidRPr="008D3990">
        <w:rPr>
          <w:b/>
          <w:color w:val="18933C"/>
        </w:rPr>
        <w:t>Meer weten, meedenken, meepraten en/of meebeslissen?</w:t>
      </w:r>
      <w:r w:rsidR="006629E7" w:rsidRPr="008D3990">
        <w:rPr>
          <w:b/>
          <w:color w:val="18933C"/>
        </w:rPr>
        <w:br/>
      </w:r>
      <w:r w:rsidR="00426305" w:rsidRPr="008D3990">
        <w:rPr>
          <w:color w:val="auto"/>
        </w:rPr>
        <w:t xml:space="preserve">We richten een klankbordgroep op, zodra een onderneming </w:t>
      </w:r>
    </w:p>
    <w:p w:rsidR="00B6198A" w:rsidRDefault="006629E7" w:rsidP="00E47AC0">
      <w:pPr>
        <w:pStyle w:val="Basisalinea"/>
        <w:rPr>
          <w:color w:val="auto"/>
        </w:rPr>
      </w:pPr>
      <w:r>
        <w:rPr>
          <w:color w:val="auto"/>
        </w:rPr>
        <w:t xml:space="preserve">zich </w:t>
      </w:r>
      <w:r w:rsidR="003C657C">
        <w:rPr>
          <w:color w:val="auto"/>
        </w:rPr>
        <w:t xml:space="preserve">bij de gemeente Barendrecht </w:t>
      </w:r>
      <w:r>
        <w:rPr>
          <w:color w:val="auto"/>
        </w:rPr>
        <w:t xml:space="preserve">aanmeldt om </w:t>
      </w:r>
      <w:r w:rsidR="0046320A">
        <w:rPr>
          <w:color w:val="auto"/>
        </w:rPr>
        <w:t xml:space="preserve">(een) </w:t>
      </w:r>
      <w:r>
        <w:rPr>
          <w:color w:val="auto"/>
        </w:rPr>
        <w:t>windmolen</w:t>
      </w:r>
      <w:r w:rsidR="0046320A">
        <w:rPr>
          <w:color w:val="auto"/>
        </w:rPr>
        <w:t>(</w:t>
      </w:r>
      <w:r>
        <w:rPr>
          <w:color w:val="auto"/>
        </w:rPr>
        <w:t>s</w:t>
      </w:r>
      <w:r w:rsidR="0046320A">
        <w:rPr>
          <w:color w:val="auto"/>
        </w:rPr>
        <w:t>)</w:t>
      </w:r>
      <w:r>
        <w:rPr>
          <w:color w:val="auto"/>
        </w:rPr>
        <w:t xml:space="preserve"> te plaatsen</w:t>
      </w:r>
      <w:r w:rsidR="003C657C">
        <w:rPr>
          <w:color w:val="auto"/>
        </w:rPr>
        <w:t xml:space="preserve"> </w:t>
      </w:r>
      <w:r w:rsidR="00193894">
        <w:rPr>
          <w:color w:val="auto"/>
        </w:rPr>
        <w:t>op de locatie</w:t>
      </w:r>
      <w:r w:rsidR="003C657C">
        <w:rPr>
          <w:color w:val="auto"/>
        </w:rPr>
        <w:t xml:space="preserve"> Vaanplein</w:t>
      </w:r>
      <w:r w:rsidR="00426305">
        <w:rPr>
          <w:color w:val="auto"/>
        </w:rPr>
        <w:t>. We nodigen u dan hiervoor uit.</w:t>
      </w:r>
      <w:r w:rsidR="0098222E">
        <w:rPr>
          <w:color w:val="auto"/>
        </w:rPr>
        <w:t xml:space="preserve"> </w:t>
      </w:r>
    </w:p>
    <w:p w:rsidR="00E47AC0" w:rsidRPr="006629E7" w:rsidRDefault="0098222E" w:rsidP="00E47AC0">
      <w:pPr>
        <w:pStyle w:val="Basisalinea"/>
        <w:rPr>
          <w:color w:val="auto"/>
        </w:rPr>
      </w:pPr>
      <w:r>
        <w:rPr>
          <w:color w:val="auto"/>
        </w:rPr>
        <w:t xml:space="preserve">Het is niet bekend of en wanneer een onderneming dat wil doen. </w:t>
      </w:r>
      <w:r w:rsidR="006629E7">
        <w:rPr>
          <w:color w:val="auto"/>
        </w:rPr>
        <w:t xml:space="preserve">U krijgt </w:t>
      </w:r>
      <w:r w:rsidR="004B3368">
        <w:rPr>
          <w:color w:val="auto"/>
        </w:rPr>
        <w:t>in ieder geval</w:t>
      </w:r>
      <w:r w:rsidR="006629E7">
        <w:rPr>
          <w:color w:val="auto"/>
        </w:rPr>
        <w:t xml:space="preserve"> </w:t>
      </w:r>
      <w:r w:rsidR="00D8110A">
        <w:rPr>
          <w:color w:val="auto"/>
        </w:rPr>
        <w:t xml:space="preserve">tijdig </w:t>
      </w:r>
      <w:r w:rsidR="006629E7">
        <w:rPr>
          <w:color w:val="auto"/>
        </w:rPr>
        <w:t xml:space="preserve">informatie over de stappen in het proces en de mogelijkheden voor u om mee te denken, mee te praten en </w:t>
      </w:r>
      <w:r w:rsidR="005E2A6E">
        <w:rPr>
          <w:color w:val="auto"/>
        </w:rPr>
        <w:t>uw stem te laten horen</w:t>
      </w:r>
      <w:r w:rsidR="008E319F">
        <w:rPr>
          <w:color w:val="auto"/>
        </w:rPr>
        <w:t xml:space="preserve"> over wat u belangrijk vindt bij de plaatsing van de windmolen(s)</w:t>
      </w:r>
      <w:r w:rsidR="00273D3F">
        <w:rPr>
          <w:color w:val="auto"/>
        </w:rPr>
        <w:t>.</w:t>
      </w:r>
    </w:p>
    <w:p w:rsidR="00EF7518" w:rsidRDefault="00EF7518" w:rsidP="00B02847">
      <w:pPr>
        <w:pStyle w:val="Basisalinea"/>
        <w:rPr>
          <w:color w:val="auto"/>
        </w:rPr>
      </w:pPr>
      <w:r>
        <w:rPr>
          <w:color w:val="auto"/>
        </w:rPr>
        <w:br/>
        <w:t xml:space="preserve">Tot die tijd kunt u zelf alle informatie over windenergie in Rotterdam vinden op </w:t>
      </w:r>
      <w:hyperlink r:id="rId9" w:history="1">
        <w:r w:rsidRPr="009714E1">
          <w:rPr>
            <w:rStyle w:val="Hyperlink"/>
            <w:color w:val="18933C"/>
          </w:rPr>
          <w:t>www.rotterdam.nl/windenergie</w:t>
        </w:r>
      </w:hyperlink>
      <w:r>
        <w:rPr>
          <w:color w:val="auto"/>
        </w:rPr>
        <w:t>.</w:t>
      </w:r>
      <w:r w:rsidR="00F95D6E">
        <w:rPr>
          <w:color w:val="auto"/>
        </w:rPr>
        <w:t xml:space="preserve"> Hier staan ook de veelgestelde vragen over locatie Vaanplein.</w:t>
      </w:r>
      <w:r>
        <w:rPr>
          <w:color w:val="auto"/>
        </w:rPr>
        <w:t xml:space="preserve"> De gemeente Barendrecht plaatst </w:t>
      </w:r>
      <w:r w:rsidR="008D3990">
        <w:rPr>
          <w:color w:val="auto"/>
        </w:rPr>
        <w:t>alle</w:t>
      </w:r>
      <w:r>
        <w:rPr>
          <w:color w:val="auto"/>
        </w:rPr>
        <w:t xml:space="preserve"> informatie op </w:t>
      </w:r>
      <w:hyperlink r:id="rId10" w:history="1">
        <w:r w:rsidRPr="009714E1">
          <w:rPr>
            <w:rStyle w:val="Hyperlink"/>
            <w:color w:val="18933C"/>
          </w:rPr>
          <w:t>www.barendrecht.nl/inwoners-bd/windenergie_49200</w:t>
        </w:r>
      </w:hyperlink>
      <w:r>
        <w:rPr>
          <w:color w:val="auto"/>
        </w:rPr>
        <w:t xml:space="preserve">. </w:t>
      </w:r>
    </w:p>
    <w:p w:rsidR="00EF7518" w:rsidRDefault="00EF7518" w:rsidP="00B02847">
      <w:pPr>
        <w:pStyle w:val="Basisalinea"/>
        <w:rPr>
          <w:color w:val="auto"/>
        </w:rPr>
      </w:pPr>
    </w:p>
    <w:p w:rsidR="005D17E5" w:rsidRPr="005D17E5" w:rsidRDefault="005D17E5" w:rsidP="00B02847">
      <w:pPr>
        <w:pStyle w:val="Basisalinea"/>
        <w:rPr>
          <w:b/>
          <w:color w:val="18933C"/>
        </w:rPr>
      </w:pPr>
      <w:r w:rsidRPr="005D17E5">
        <w:rPr>
          <w:b/>
          <w:color w:val="18933C"/>
        </w:rPr>
        <w:t>Contactgegevens</w:t>
      </w:r>
    </w:p>
    <w:p w:rsidR="00EF7518" w:rsidRDefault="005D17E5" w:rsidP="00B02847">
      <w:pPr>
        <w:pStyle w:val="Basisalinea"/>
        <w:rPr>
          <w:color w:val="auto"/>
        </w:rPr>
      </w:pPr>
      <w:r>
        <w:rPr>
          <w:color w:val="auto"/>
        </w:rPr>
        <w:t>Als</w:t>
      </w:r>
      <w:r w:rsidR="00EF7518">
        <w:rPr>
          <w:color w:val="auto"/>
        </w:rPr>
        <w:t xml:space="preserve"> u naar aanleiding van deze nieuwsbrief vragen </w:t>
      </w:r>
      <w:r w:rsidR="009714E1">
        <w:rPr>
          <w:color w:val="auto"/>
        </w:rPr>
        <w:t>heeft</w:t>
      </w:r>
      <w:r w:rsidR="00EF7518">
        <w:rPr>
          <w:color w:val="auto"/>
        </w:rPr>
        <w:t xml:space="preserve">, dan kunt u contact </w:t>
      </w:r>
      <w:r w:rsidR="00333FB6">
        <w:rPr>
          <w:color w:val="auto"/>
        </w:rPr>
        <w:t xml:space="preserve">met ons </w:t>
      </w:r>
      <w:r w:rsidR="00EF7518">
        <w:rPr>
          <w:color w:val="auto"/>
        </w:rPr>
        <w:t>opnemen</w:t>
      </w:r>
      <w:r w:rsidR="00333FB6">
        <w:rPr>
          <w:color w:val="auto"/>
        </w:rPr>
        <w:t xml:space="preserve"> via het e-mailadres </w:t>
      </w:r>
      <w:hyperlink r:id="rId11" w:history="1">
        <w:r w:rsidR="0038469A" w:rsidRPr="00186362">
          <w:rPr>
            <w:rStyle w:val="Kop2Char"/>
            <w:b w:val="0"/>
          </w:rPr>
          <w:t>windparkvaanplein@rotterdam.nl</w:t>
        </w:r>
      </w:hyperlink>
      <w:r w:rsidR="00333FB6">
        <w:rPr>
          <w:color w:val="auto"/>
        </w:rPr>
        <w:t>.</w:t>
      </w:r>
      <w:r w:rsidR="00960F0A">
        <w:rPr>
          <w:color w:val="auto"/>
        </w:rPr>
        <w:t xml:space="preserve"> U krijgt binnen </w:t>
      </w:r>
      <w:r w:rsidR="00AC4DB2">
        <w:rPr>
          <w:color w:val="auto"/>
        </w:rPr>
        <w:t>5</w:t>
      </w:r>
      <w:r w:rsidR="00960F0A">
        <w:rPr>
          <w:color w:val="auto"/>
        </w:rPr>
        <w:t xml:space="preserve"> werkdagen een reactie van ons. </w:t>
      </w:r>
    </w:p>
    <w:p w:rsidR="00EF7518" w:rsidRDefault="00EF7518" w:rsidP="00B02847">
      <w:pPr>
        <w:pStyle w:val="Basisalinea"/>
        <w:rPr>
          <w:color w:val="auto"/>
        </w:rPr>
      </w:pPr>
    </w:p>
    <w:p w:rsidR="005D17E5" w:rsidRDefault="005D17E5" w:rsidP="00B02847">
      <w:pPr>
        <w:pStyle w:val="Basisalinea"/>
        <w:rPr>
          <w:color w:val="auto"/>
        </w:rPr>
      </w:pPr>
    </w:p>
    <w:p w:rsidR="00172F52" w:rsidRPr="003E7FB1" w:rsidRDefault="00172F52" w:rsidP="00B02847">
      <w:pPr>
        <w:pStyle w:val="Basisalinea"/>
        <w:rPr>
          <w:b/>
          <w:color w:val="18933C"/>
        </w:rPr>
      </w:pPr>
      <w:r w:rsidRPr="003E7FB1">
        <w:rPr>
          <w:b/>
          <w:color w:val="18933C"/>
        </w:rPr>
        <w:br/>
      </w:r>
    </w:p>
    <w:p w:rsidR="007339CD" w:rsidRDefault="007339CD" w:rsidP="00D44DCB">
      <w:pPr>
        <w:pStyle w:val="Basisalinea"/>
      </w:pPr>
    </w:p>
    <w:p w:rsidR="00D94828" w:rsidRPr="00730D45" w:rsidRDefault="007339CD" w:rsidP="00D44DCB">
      <w:pPr>
        <w:pStyle w:val="Basisalinea"/>
      </w:pPr>
      <w:r>
        <w:tab/>
      </w:r>
      <w:r>
        <w:tab/>
      </w:r>
      <w:r>
        <w:tab/>
      </w:r>
      <w:r>
        <w:tab/>
      </w:r>
      <w:r>
        <w:tab/>
      </w:r>
    </w:p>
    <w:sectPr w:rsidR="00D94828" w:rsidRPr="00730D45" w:rsidSect="0003279C">
      <w:headerReference w:type="default" r:id="rId12"/>
      <w:footerReference w:type="default" r:id="rId13"/>
      <w:headerReference w:type="first" r:id="rId14"/>
      <w:footerReference w:type="first" r:id="rId15"/>
      <w:pgSz w:w="11906" w:h="16838" w:code="9"/>
      <w:pgMar w:top="1814" w:right="680" w:bottom="1191" w:left="1361" w:header="1361" w:footer="680" w:gutter="0"/>
      <w:cols w:num="2" w:space="34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449DAD" w16cid:durableId="1EE5B6AA"/>
  <w16cid:commentId w16cid:paraId="42AAD10B" w16cid:durableId="1EE5FD70"/>
  <w16cid:commentId w16cid:paraId="0C8CC969" w16cid:durableId="1EE5BA51"/>
  <w16cid:commentId w16cid:paraId="5F413CAA" w16cid:durableId="1EE5BAD4"/>
  <w16cid:commentId w16cid:paraId="03F77577" w16cid:durableId="1EE5BD3A"/>
  <w16cid:commentId w16cid:paraId="4098AFAA" w16cid:durableId="1EE5BEB4"/>
  <w16cid:commentId w16cid:paraId="1475D302" w16cid:durableId="1EE5BF8B"/>
  <w16cid:commentId w16cid:paraId="7E8E0DFF" w16cid:durableId="1EE5FAA5"/>
  <w16cid:commentId w16cid:paraId="0B67A17D" w16cid:durableId="1EE5FE71"/>
  <w16cid:commentId w16cid:paraId="170CB436" w16cid:durableId="1EE5C0F8"/>
  <w16cid:commentId w16cid:paraId="5C77550D" w16cid:durableId="1EE5C1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C05" w:rsidRDefault="00690C05" w:rsidP="00571E1A">
      <w:pPr>
        <w:spacing w:line="240" w:lineRule="auto"/>
      </w:pPr>
      <w:r>
        <w:separator/>
      </w:r>
    </w:p>
  </w:endnote>
  <w:endnote w:type="continuationSeparator" w:id="0">
    <w:p w:rsidR="00690C05" w:rsidRDefault="00690C05" w:rsidP="00571E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899" w:rsidRPr="00891331" w:rsidRDefault="004B1899">
    <w:pPr>
      <w:pStyle w:val="Voettekst"/>
      <w:rPr>
        <w:color w:val="18933C"/>
        <w:szCs w:val="18"/>
      </w:rPr>
    </w:pPr>
    <w:r w:rsidRPr="00AD5819">
      <w:rPr>
        <w:color w:val="7F7F7F" w:themeColor="text1" w:themeTint="80"/>
        <w:sz w:val="14"/>
        <w:szCs w:val="14"/>
      </w:rPr>
      <w:t>Kenmerk: [U-nummer]</w:t>
    </w:r>
    <w:r w:rsidRPr="00AD5819">
      <w:rPr>
        <w:color w:val="18933C"/>
        <w:szCs w:val="18"/>
      </w:rPr>
      <w:ptab w:relativeTo="margin" w:alignment="center" w:leader="none"/>
    </w:r>
    <w:r w:rsidRPr="00AD5819">
      <w:rPr>
        <w:color w:val="18933C"/>
        <w:szCs w:val="18"/>
      </w:rPr>
      <w:ptab w:relativeTo="margin" w:alignment="right" w:leader="none"/>
    </w:r>
    <w:r>
      <w:rPr>
        <w:color w:val="18933C"/>
        <w:szCs w:val="18"/>
      </w:rPr>
      <w:t>www.</w:t>
    </w:r>
    <w:proofErr w:type="gramStart"/>
    <w:r>
      <w:rPr>
        <w:color w:val="18933C"/>
        <w:szCs w:val="18"/>
      </w:rPr>
      <w:t>rotterdam</w:t>
    </w:r>
    <w:proofErr w:type="gramEnd"/>
    <w:r>
      <w:rPr>
        <w:color w:val="18933C"/>
        <w:szCs w:val="18"/>
      </w:rPr>
      <w:t>.nl/windenergie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899" w:rsidRPr="00AD5819" w:rsidRDefault="004B1899">
    <w:pPr>
      <w:pStyle w:val="Voettekst"/>
      <w:rPr>
        <w:color w:val="18933C"/>
        <w:szCs w:val="18"/>
      </w:rPr>
    </w:pPr>
    <w:r w:rsidRPr="00AD5819">
      <w:rPr>
        <w:color w:val="7F7F7F" w:themeColor="text1" w:themeTint="80"/>
        <w:sz w:val="14"/>
        <w:szCs w:val="14"/>
      </w:rPr>
      <w:t>Kenmerk: [U-nummer]</w:t>
    </w:r>
    <w:r w:rsidRPr="00AD5819">
      <w:rPr>
        <w:color w:val="18933C"/>
        <w:szCs w:val="18"/>
      </w:rPr>
      <w:ptab w:relativeTo="margin" w:alignment="center" w:leader="none"/>
    </w:r>
    <w:r w:rsidRPr="00AD5819">
      <w:rPr>
        <w:color w:val="18933C"/>
        <w:szCs w:val="18"/>
      </w:rPr>
      <w:ptab w:relativeTo="margin" w:alignment="right" w:leader="none"/>
    </w:r>
    <w:r>
      <w:rPr>
        <w:color w:val="18933C"/>
        <w:szCs w:val="18"/>
      </w:rPr>
      <w:t>www.</w:t>
    </w:r>
    <w:proofErr w:type="gramStart"/>
    <w:r>
      <w:rPr>
        <w:color w:val="18933C"/>
        <w:szCs w:val="18"/>
      </w:rPr>
      <w:t>rotterdam</w:t>
    </w:r>
    <w:proofErr w:type="gramEnd"/>
    <w:r>
      <w:rPr>
        <w:color w:val="18933C"/>
        <w:szCs w:val="18"/>
      </w:rPr>
      <w:t>.nl/windenergie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C05" w:rsidRDefault="00690C05" w:rsidP="00571E1A">
      <w:pPr>
        <w:spacing w:line="240" w:lineRule="auto"/>
      </w:pPr>
      <w:r>
        <w:separator/>
      </w:r>
    </w:p>
  </w:footnote>
  <w:footnote w:type="continuationSeparator" w:id="0">
    <w:p w:rsidR="00690C05" w:rsidRDefault="00690C05" w:rsidP="00571E1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899" w:rsidRDefault="004B1899">
    <w:pPr>
      <w:pStyle w:val="Koptekst"/>
    </w:pPr>
    <w:r>
      <w:rPr>
        <w:noProof/>
        <w:lang w:eastAsia="nl-NL"/>
      </w:rPr>
      <mc:AlternateContent>
        <mc:Choice Requires="wps">
          <w:drawing>
            <wp:anchor distT="0" distB="0" distL="114300" distR="114300" simplePos="0" relativeHeight="251665408" behindDoc="0" locked="0" layoutInCell="1" allowOverlap="1" wp14:anchorId="249C9AE8" wp14:editId="26EF6F87">
              <wp:simplePos x="0" y="0"/>
              <wp:positionH relativeFrom="margin">
                <wp:posOffset>0</wp:posOffset>
              </wp:positionH>
              <wp:positionV relativeFrom="page">
                <wp:align>top</wp:align>
              </wp:positionV>
              <wp:extent cx="3024000" cy="864000"/>
              <wp:effectExtent l="0" t="0" r="508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864000"/>
                      </a:xfrm>
                      <a:prstGeom prst="rect">
                        <a:avLst/>
                      </a:prstGeom>
                      <a:solidFill>
                        <a:srgbClr val="18933C"/>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blurRad="63500" dist="29783" dir="3885598"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12E1A9F" id="Rectangle 1" o:spid="_x0000_s1026" style="position:absolute;margin-left:0;margin-top:0;width:238.1pt;height:68.05pt;z-index:251665408;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" fillcolor="#18933c" stroked="f" strokecolor="#f2f2f2 [3041]" strokeweight="3pt">
              <v:shadow color="#243f60 [1604]" opacity=".5" offset="1pt,.74833mm"/>
              <w10:wrap anchorx="margin" anchory="page"/>
            </v:rect>
          </w:pict>
        </mc:Fallback>
      </mc:AlternateContent>
    </w:r>
    <w:r>
      <w:rPr>
        <w:noProof/>
        <w:lang w:eastAsia="nl-NL"/>
      </w:rPr>
      <w:drawing>
        <wp:anchor distT="0" distB="0" distL="114300" distR="114300" simplePos="0" relativeHeight="251666432" behindDoc="1" locked="0" layoutInCell="1" allowOverlap="1" wp14:anchorId="4A965F31" wp14:editId="05CEA9C7">
          <wp:simplePos x="0" y="0"/>
          <wp:positionH relativeFrom="page">
            <wp:align>center</wp:align>
          </wp:positionH>
          <wp:positionV relativeFrom="page">
            <wp:align>top</wp:align>
          </wp:positionV>
          <wp:extent cx="7563600" cy="1011600"/>
          <wp:effectExtent l="0" t="0" r="0" b="0"/>
          <wp:wrapNone/>
          <wp:docPr id="219" name="Afbeelding 3" descr="logo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alk.jpg"/>
                  <pic:cNvPicPr/>
                </pic:nvPicPr>
                <pic:blipFill>
                  <a:blip r:embed="rId1"/>
                  <a:stretch>
                    <a:fillRect/>
                  </a:stretch>
                </pic:blipFill>
                <pic:spPr>
                  <a:xfrm>
                    <a:off x="0" y="0"/>
                    <a:ext cx="7563600" cy="101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899" w:rsidRDefault="00AC4DB2">
    <w:pPr>
      <w:pStyle w:val="Koptekst"/>
    </w:pPr>
    <w:r w:rsidRPr="00AC4DB2">
      <w:rPr>
        <w:noProof/>
        <w:lang w:eastAsia="nl-NL"/>
      </w:rPr>
      <w:drawing>
        <wp:inline distT="0" distB="0" distL="0" distR="0" wp14:anchorId="6453FC00" wp14:editId="04F77B7F">
          <wp:extent cx="3385751" cy="3385751"/>
          <wp:effectExtent l="0" t="0" r="5715" b="5715"/>
          <wp:docPr id="4" name="Afbeelding 4" descr="C:\Users\926546\AppData\Local\Microsoft\Windows\INetCache\Content.Outlook\PVAROWCE\2015januari_PSC54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26546\AppData\Local\Microsoft\Windows\INetCache\Content.Outlook\PVAROWCE\2015januari_PSC5402-4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3473" cy="3393473"/>
                  </a:xfrm>
                  <a:prstGeom prst="rect">
                    <a:avLst/>
                  </a:prstGeom>
                  <a:noFill/>
                  <a:ln>
                    <a:noFill/>
                  </a:ln>
                </pic:spPr>
              </pic:pic>
            </a:graphicData>
          </a:graphic>
        </wp:inline>
      </w:drawing>
    </w:r>
    <w:r w:rsidR="004B1899">
      <w:rPr>
        <w:noProof/>
        <w:lang w:eastAsia="nl-NL"/>
      </w:rPr>
      <w:drawing>
        <wp:anchor distT="0" distB="0" distL="114300" distR="114300" simplePos="0" relativeHeight="251661312" behindDoc="1" locked="0" layoutInCell="1" allowOverlap="1" wp14:anchorId="25497567" wp14:editId="0E29C816">
          <wp:simplePos x="885742" y="4468633"/>
          <wp:positionH relativeFrom="page">
            <wp:align>center</wp:align>
          </wp:positionH>
          <wp:positionV relativeFrom="page">
            <wp:align>top</wp:align>
          </wp:positionV>
          <wp:extent cx="7563955" cy="1009816"/>
          <wp:effectExtent l="19050" t="0" r="0" b="0"/>
          <wp:wrapNone/>
          <wp:docPr id="221" name="Afbeelding 3" descr="logo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alk.jpg"/>
                  <pic:cNvPicPr/>
                </pic:nvPicPr>
                <pic:blipFill>
                  <a:blip r:embed="rId2"/>
                  <a:stretch>
                    <a:fillRect/>
                  </a:stretch>
                </pic:blipFill>
                <pic:spPr>
                  <a:xfrm>
                    <a:off x="0" y="0"/>
                    <a:ext cx="7563955" cy="1009816"/>
                  </a:xfrm>
                  <a:prstGeom prst="rect">
                    <a:avLst/>
                  </a:prstGeom>
                </pic:spPr>
              </pic:pic>
            </a:graphicData>
          </a:graphic>
        </wp:anchor>
      </w:drawing>
    </w:r>
    <w:r w:rsidR="004B1899">
      <w:rPr>
        <w:noProof/>
        <w:lang w:eastAsia="nl-NL"/>
      </w:rPr>
      <mc:AlternateContent>
        <mc:Choice Requires="wps">
          <w:drawing>
            <wp:anchor distT="0" distB="0" distL="114300" distR="114300" simplePos="0" relativeHeight="251660288" behindDoc="0" locked="0" layoutInCell="1" allowOverlap="1" wp14:anchorId="73EDBB65" wp14:editId="023B15DE">
              <wp:simplePos x="0" y="0"/>
              <wp:positionH relativeFrom="margin">
                <wp:align>left</wp:align>
              </wp:positionH>
              <wp:positionV relativeFrom="page">
                <wp:align>top</wp:align>
              </wp:positionV>
              <wp:extent cx="3023870" cy="864235"/>
              <wp:effectExtent l="0" t="0" r="508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864235"/>
                      </a:xfrm>
                      <a:prstGeom prst="rect">
                        <a:avLst/>
                      </a:prstGeom>
                      <a:solidFill>
                        <a:srgbClr val="18933C"/>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blurRad="63500" dist="29783" dir="3885598"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7E3AB29" id="Rectangle 1" o:spid="_x0000_s1026" style="position:absolute;margin-left:0;margin-top:0;width:238.1pt;height:68.05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" fillcolor="#18933c" stroked="f" strokecolor="#f2f2f2 [3041]" strokeweight="3pt">
              <v:shadow color="#243f60 [1604]" opacity=".5" offset="1pt,.74833mm"/>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D3A92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70089C"/>
    <w:multiLevelType w:val="hybridMultilevel"/>
    <w:tmpl w:val="685C17C0"/>
    <w:lvl w:ilvl="0" w:tplc="0318213C">
      <w:numFmt w:val="bullet"/>
      <w:lvlText w:val="-"/>
      <w:lvlJc w:val="left"/>
      <w:pPr>
        <w:ind w:left="720" w:hanging="360"/>
      </w:pPr>
      <w:rPr>
        <w:rFonts w:ascii="Arial" w:eastAsiaTheme="minorHAnsi" w:hAnsi="Arial" w:cs="Arial" w:hint="default"/>
        <w:b w:val="0"/>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71F4CE3"/>
    <w:multiLevelType w:val="hybridMultilevel"/>
    <w:tmpl w:val="EEE44802"/>
    <w:lvl w:ilvl="0" w:tplc="04130001">
      <w:start w:val="1"/>
      <w:numFmt w:val="bullet"/>
      <w:lvlText w:val=""/>
      <w:lvlJc w:val="left"/>
      <w:pPr>
        <w:ind w:left="720" w:hanging="360"/>
      </w:pPr>
      <w:rPr>
        <w:rFonts w:ascii="Symbol" w:hAnsi="Symbol" w:hint="default"/>
        <w:b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E60"/>
    <w:rsid w:val="000043B3"/>
    <w:rsid w:val="00006328"/>
    <w:rsid w:val="00031C29"/>
    <w:rsid w:val="0003279C"/>
    <w:rsid w:val="00035F35"/>
    <w:rsid w:val="00047D25"/>
    <w:rsid w:val="00072D35"/>
    <w:rsid w:val="000750C4"/>
    <w:rsid w:val="0009325E"/>
    <w:rsid w:val="000B5ACE"/>
    <w:rsid w:val="000B6B5F"/>
    <w:rsid w:val="000D002F"/>
    <w:rsid w:val="000E45F9"/>
    <w:rsid w:val="000E5413"/>
    <w:rsid w:val="0010098B"/>
    <w:rsid w:val="001056CD"/>
    <w:rsid w:val="001377F2"/>
    <w:rsid w:val="00147566"/>
    <w:rsid w:val="00172F52"/>
    <w:rsid w:val="00186362"/>
    <w:rsid w:val="00187D34"/>
    <w:rsid w:val="00193894"/>
    <w:rsid w:val="001A27AE"/>
    <w:rsid w:val="001B6B9A"/>
    <w:rsid w:val="00244DCC"/>
    <w:rsid w:val="00273D3F"/>
    <w:rsid w:val="002917B6"/>
    <w:rsid w:val="002A01FB"/>
    <w:rsid w:val="002B4E9F"/>
    <w:rsid w:val="002C095A"/>
    <w:rsid w:val="002C4FDF"/>
    <w:rsid w:val="002D2782"/>
    <w:rsid w:val="002D3874"/>
    <w:rsid w:val="002D50A7"/>
    <w:rsid w:val="002D6C3E"/>
    <w:rsid w:val="00304A0D"/>
    <w:rsid w:val="00321E9D"/>
    <w:rsid w:val="00333B48"/>
    <w:rsid w:val="00333FB6"/>
    <w:rsid w:val="003343C8"/>
    <w:rsid w:val="003363DC"/>
    <w:rsid w:val="00343B1D"/>
    <w:rsid w:val="00345ADC"/>
    <w:rsid w:val="00362BE1"/>
    <w:rsid w:val="00372349"/>
    <w:rsid w:val="0038469A"/>
    <w:rsid w:val="003A767F"/>
    <w:rsid w:val="003B796E"/>
    <w:rsid w:val="003C657C"/>
    <w:rsid w:val="003E7FB1"/>
    <w:rsid w:val="00426305"/>
    <w:rsid w:val="0046320A"/>
    <w:rsid w:val="00484C4D"/>
    <w:rsid w:val="004937A9"/>
    <w:rsid w:val="004A3841"/>
    <w:rsid w:val="004B119E"/>
    <w:rsid w:val="004B1899"/>
    <w:rsid w:val="004B3368"/>
    <w:rsid w:val="004B62D6"/>
    <w:rsid w:val="004C14CC"/>
    <w:rsid w:val="004C2376"/>
    <w:rsid w:val="004E6123"/>
    <w:rsid w:val="004E6BCB"/>
    <w:rsid w:val="005140A1"/>
    <w:rsid w:val="00542204"/>
    <w:rsid w:val="00571E1A"/>
    <w:rsid w:val="00585F98"/>
    <w:rsid w:val="00595C42"/>
    <w:rsid w:val="005B1530"/>
    <w:rsid w:val="005C6748"/>
    <w:rsid w:val="005C7C9B"/>
    <w:rsid w:val="005D17E5"/>
    <w:rsid w:val="005D1D94"/>
    <w:rsid w:val="005E2A6E"/>
    <w:rsid w:val="005E531E"/>
    <w:rsid w:val="0060495C"/>
    <w:rsid w:val="00626A22"/>
    <w:rsid w:val="00644BE4"/>
    <w:rsid w:val="0064540D"/>
    <w:rsid w:val="00654C59"/>
    <w:rsid w:val="006629E7"/>
    <w:rsid w:val="00671768"/>
    <w:rsid w:val="006874AA"/>
    <w:rsid w:val="00690C05"/>
    <w:rsid w:val="006A57FC"/>
    <w:rsid w:val="006B5356"/>
    <w:rsid w:val="006C2A33"/>
    <w:rsid w:val="006C50C9"/>
    <w:rsid w:val="006F0ECE"/>
    <w:rsid w:val="00723FAF"/>
    <w:rsid w:val="00730D45"/>
    <w:rsid w:val="007339CD"/>
    <w:rsid w:val="007518B3"/>
    <w:rsid w:val="00757499"/>
    <w:rsid w:val="00764639"/>
    <w:rsid w:val="00767F8A"/>
    <w:rsid w:val="00776DEF"/>
    <w:rsid w:val="007971B0"/>
    <w:rsid w:val="007B3191"/>
    <w:rsid w:val="008834CC"/>
    <w:rsid w:val="008866FE"/>
    <w:rsid w:val="00891331"/>
    <w:rsid w:val="008A4910"/>
    <w:rsid w:val="008D3990"/>
    <w:rsid w:val="008E319F"/>
    <w:rsid w:val="008E653B"/>
    <w:rsid w:val="008F13C5"/>
    <w:rsid w:val="00914CAA"/>
    <w:rsid w:val="009234BC"/>
    <w:rsid w:val="00931409"/>
    <w:rsid w:val="00952E6E"/>
    <w:rsid w:val="00960F0A"/>
    <w:rsid w:val="009649D9"/>
    <w:rsid w:val="00965395"/>
    <w:rsid w:val="00970046"/>
    <w:rsid w:val="009714E1"/>
    <w:rsid w:val="0098222E"/>
    <w:rsid w:val="009A1968"/>
    <w:rsid w:val="009D21C7"/>
    <w:rsid w:val="009D7287"/>
    <w:rsid w:val="009E1A9D"/>
    <w:rsid w:val="009F0385"/>
    <w:rsid w:val="009F41CB"/>
    <w:rsid w:val="009F54E0"/>
    <w:rsid w:val="009F7029"/>
    <w:rsid w:val="00A00473"/>
    <w:rsid w:val="00A16A37"/>
    <w:rsid w:val="00A2026D"/>
    <w:rsid w:val="00A23C31"/>
    <w:rsid w:val="00A53338"/>
    <w:rsid w:val="00A538CB"/>
    <w:rsid w:val="00A70D51"/>
    <w:rsid w:val="00A7381E"/>
    <w:rsid w:val="00A85B99"/>
    <w:rsid w:val="00A95BE4"/>
    <w:rsid w:val="00AC4DB2"/>
    <w:rsid w:val="00AD5819"/>
    <w:rsid w:val="00B023C8"/>
    <w:rsid w:val="00B02686"/>
    <w:rsid w:val="00B02847"/>
    <w:rsid w:val="00B10BFB"/>
    <w:rsid w:val="00B201AC"/>
    <w:rsid w:val="00B42010"/>
    <w:rsid w:val="00B440C1"/>
    <w:rsid w:val="00B53B58"/>
    <w:rsid w:val="00B57BF5"/>
    <w:rsid w:val="00B6198A"/>
    <w:rsid w:val="00B84BE7"/>
    <w:rsid w:val="00BA3B62"/>
    <w:rsid w:val="00BE218C"/>
    <w:rsid w:val="00C16626"/>
    <w:rsid w:val="00C20DB0"/>
    <w:rsid w:val="00C4147F"/>
    <w:rsid w:val="00C72132"/>
    <w:rsid w:val="00C72171"/>
    <w:rsid w:val="00C74E90"/>
    <w:rsid w:val="00C850BA"/>
    <w:rsid w:val="00C97EE7"/>
    <w:rsid w:val="00CC30C9"/>
    <w:rsid w:val="00CC7177"/>
    <w:rsid w:val="00D12E60"/>
    <w:rsid w:val="00D17607"/>
    <w:rsid w:val="00D17DFE"/>
    <w:rsid w:val="00D44DCB"/>
    <w:rsid w:val="00D80F9B"/>
    <w:rsid w:val="00D810F8"/>
    <w:rsid w:val="00D8110A"/>
    <w:rsid w:val="00D9117E"/>
    <w:rsid w:val="00D94828"/>
    <w:rsid w:val="00E053E6"/>
    <w:rsid w:val="00E13484"/>
    <w:rsid w:val="00E40D30"/>
    <w:rsid w:val="00E47AC0"/>
    <w:rsid w:val="00E54017"/>
    <w:rsid w:val="00E829AF"/>
    <w:rsid w:val="00E84898"/>
    <w:rsid w:val="00E8620F"/>
    <w:rsid w:val="00E86CCF"/>
    <w:rsid w:val="00E87A6C"/>
    <w:rsid w:val="00EA0A92"/>
    <w:rsid w:val="00EA432C"/>
    <w:rsid w:val="00EB2224"/>
    <w:rsid w:val="00EB3C4E"/>
    <w:rsid w:val="00ED511B"/>
    <w:rsid w:val="00EF7518"/>
    <w:rsid w:val="00F34CE4"/>
    <w:rsid w:val="00F43E29"/>
    <w:rsid w:val="00F558DB"/>
    <w:rsid w:val="00F95D6E"/>
    <w:rsid w:val="00FA16E4"/>
    <w:rsid w:val="00FF0683"/>
    <w:rsid w:val="00FF4E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03C8A58-39C7-4570-AE17-8381880CC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71768"/>
    <w:pPr>
      <w:spacing w:after="0" w:line="226" w:lineRule="exact"/>
    </w:pPr>
    <w:rPr>
      <w:rFonts w:ascii="Arial" w:hAnsi="Arial"/>
      <w:sz w:val="18"/>
    </w:rPr>
  </w:style>
  <w:style w:type="paragraph" w:styleId="Kop1">
    <w:name w:val="heading 1"/>
    <w:basedOn w:val="Standaard"/>
    <w:next w:val="Standaard"/>
    <w:link w:val="Kop1Char"/>
    <w:uiPriority w:val="9"/>
    <w:qFormat/>
    <w:rsid w:val="000B6B5F"/>
    <w:pPr>
      <w:keepNext/>
      <w:keepLines/>
      <w:spacing w:line="620" w:lineRule="exact"/>
      <w:outlineLvl w:val="0"/>
    </w:pPr>
    <w:rPr>
      <w:rFonts w:eastAsiaTheme="majorEastAsia" w:cstheme="majorBidi"/>
      <w:bCs/>
      <w:color w:val="18933C"/>
      <w:sz w:val="60"/>
      <w:szCs w:val="28"/>
    </w:rPr>
  </w:style>
  <w:style w:type="paragraph" w:styleId="Kop2">
    <w:name w:val="heading 2"/>
    <w:basedOn w:val="Standaard"/>
    <w:next w:val="Standaard"/>
    <w:link w:val="Kop2Char"/>
    <w:uiPriority w:val="9"/>
    <w:unhideWhenUsed/>
    <w:qFormat/>
    <w:rsid w:val="00671768"/>
    <w:pPr>
      <w:keepNext/>
      <w:keepLines/>
      <w:outlineLvl w:val="1"/>
    </w:pPr>
    <w:rPr>
      <w:rFonts w:eastAsiaTheme="majorEastAsia" w:cstheme="majorBidi"/>
      <w:b/>
      <w:bCs/>
      <w:color w:val="18933C"/>
      <w:szCs w:val="26"/>
    </w:rPr>
  </w:style>
  <w:style w:type="paragraph" w:styleId="Kop3">
    <w:name w:val="heading 3"/>
    <w:basedOn w:val="Standaard"/>
    <w:next w:val="Standaard"/>
    <w:link w:val="Kop3Char"/>
    <w:uiPriority w:val="9"/>
    <w:unhideWhenUsed/>
    <w:qFormat/>
    <w:rsid w:val="002917B6"/>
    <w:pPr>
      <w:keepNext/>
      <w:keepLines/>
      <w:spacing w:before="200"/>
      <w:outlineLvl w:val="2"/>
    </w:pPr>
    <w:rPr>
      <w:rFonts w:eastAsiaTheme="majorEastAsia" w:cstheme="majorBidi"/>
      <w:b/>
      <w:bCs/>
      <w:color w:val="000000" w:themeColor="tex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71E1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71E1A"/>
    <w:rPr>
      <w:rFonts w:ascii="Tahoma" w:hAnsi="Tahoma" w:cs="Tahoma"/>
      <w:sz w:val="16"/>
      <w:szCs w:val="16"/>
    </w:rPr>
  </w:style>
  <w:style w:type="paragraph" w:styleId="Koptekst">
    <w:name w:val="header"/>
    <w:basedOn w:val="Standaard"/>
    <w:link w:val="KoptekstChar"/>
    <w:uiPriority w:val="99"/>
    <w:unhideWhenUsed/>
    <w:rsid w:val="00571E1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71E1A"/>
  </w:style>
  <w:style w:type="paragraph" w:styleId="Voettekst">
    <w:name w:val="footer"/>
    <w:basedOn w:val="Standaard"/>
    <w:link w:val="VoettekstChar"/>
    <w:uiPriority w:val="99"/>
    <w:unhideWhenUsed/>
    <w:rsid w:val="00571E1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71E1A"/>
  </w:style>
  <w:style w:type="paragraph" w:customStyle="1" w:styleId="Basisalinea">
    <w:name w:val="[Basisalinea]"/>
    <w:basedOn w:val="Standaard"/>
    <w:uiPriority w:val="99"/>
    <w:rsid w:val="009D21C7"/>
    <w:pPr>
      <w:widowControl w:val="0"/>
      <w:autoSpaceDE w:val="0"/>
      <w:autoSpaceDN w:val="0"/>
      <w:adjustRightInd w:val="0"/>
      <w:spacing w:line="288" w:lineRule="auto"/>
      <w:textAlignment w:val="center"/>
    </w:pPr>
    <w:rPr>
      <w:rFonts w:cs="Arial"/>
      <w:color w:val="000000"/>
      <w:szCs w:val="18"/>
    </w:rPr>
  </w:style>
  <w:style w:type="character" w:customStyle="1" w:styleId="Kop1Char">
    <w:name w:val="Kop 1 Char"/>
    <w:basedOn w:val="Standaardalinea-lettertype"/>
    <w:link w:val="Kop1"/>
    <w:uiPriority w:val="9"/>
    <w:rsid w:val="000B6B5F"/>
    <w:rPr>
      <w:rFonts w:ascii="Arial" w:eastAsiaTheme="majorEastAsia" w:hAnsi="Arial" w:cstheme="majorBidi"/>
      <w:bCs/>
      <w:color w:val="18933C"/>
      <w:sz w:val="60"/>
      <w:szCs w:val="28"/>
    </w:rPr>
  </w:style>
  <w:style w:type="character" w:customStyle="1" w:styleId="Kop2Char">
    <w:name w:val="Kop 2 Char"/>
    <w:basedOn w:val="Standaardalinea-lettertype"/>
    <w:link w:val="Kop2"/>
    <w:uiPriority w:val="9"/>
    <w:rsid w:val="00671768"/>
    <w:rPr>
      <w:rFonts w:ascii="Arial" w:eastAsiaTheme="majorEastAsia" w:hAnsi="Arial" w:cstheme="majorBidi"/>
      <w:b/>
      <w:bCs/>
      <w:color w:val="18933C"/>
      <w:sz w:val="18"/>
      <w:szCs w:val="26"/>
    </w:rPr>
  </w:style>
  <w:style w:type="character" w:customStyle="1" w:styleId="Kop3Char">
    <w:name w:val="Kop 3 Char"/>
    <w:basedOn w:val="Standaardalinea-lettertype"/>
    <w:link w:val="Kop3"/>
    <w:uiPriority w:val="9"/>
    <w:rsid w:val="002917B6"/>
    <w:rPr>
      <w:rFonts w:ascii="Arial" w:eastAsiaTheme="majorEastAsia" w:hAnsi="Arial" w:cstheme="majorBidi"/>
      <w:b/>
      <w:bCs/>
      <w:color w:val="000000" w:themeColor="text1"/>
      <w:sz w:val="18"/>
    </w:rPr>
  </w:style>
  <w:style w:type="paragraph" w:customStyle="1" w:styleId="URLgroot">
    <w:name w:val="URL groot"/>
    <w:basedOn w:val="Standaard"/>
    <w:link w:val="URLgrootChar"/>
    <w:rsid w:val="002D3874"/>
    <w:pPr>
      <w:spacing w:line="452" w:lineRule="exact"/>
    </w:pPr>
    <w:rPr>
      <w:color w:val="18933C"/>
      <w:sz w:val="32"/>
    </w:rPr>
  </w:style>
  <w:style w:type="paragraph" w:styleId="Citaat">
    <w:name w:val="Quote"/>
    <w:basedOn w:val="Standaard"/>
    <w:next w:val="Standaard"/>
    <w:link w:val="CitaatChar"/>
    <w:uiPriority w:val="29"/>
    <w:qFormat/>
    <w:rsid w:val="002D3874"/>
    <w:rPr>
      <w:i/>
      <w:iCs/>
      <w:color w:val="000000" w:themeColor="text1"/>
    </w:rPr>
  </w:style>
  <w:style w:type="character" w:customStyle="1" w:styleId="URLgrootChar">
    <w:name w:val="URL groot Char"/>
    <w:basedOn w:val="Standaardalinea-lettertype"/>
    <w:link w:val="URLgroot"/>
    <w:rsid w:val="002D3874"/>
    <w:rPr>
      <w:rFonts w:ascii="Arial" w:hAnsi="Arial"/>
      <w:color w:val="18933C"/>
      <w:sz w:val="32"/>
    </w:rPr>
  </w:style>
  <w:style w:type="character" w:customStyle="1" w:styleId="CitaatChar">
    <w:name w:val="Citaat Char"/>
    <w:basedOn w:val="Standaardalinea-lettertype"/>
    <w:link w:val="Citaat"/>
    <w:uiPriority w:val="29"/>
    <w:rsid w:val="002D3874"/>
    <w:rPr>
      <w:rFonts w:ascii="Arial" w:hAnsi="Arial"/>
      <w:i/>
      <w:iCs/>
      <w:color w:val="000000" w:themeColor="text1"/>
      <w:sz w:val="18"/>
    </w:rPr>
  </w:style>
  <w:style w:type="character" w:styleId="Verwijzingopmerking">
    <w:name w:val="annotation reference"/>
    <w:basedOn w:val="Standaardalinea-lettertype"/>
    <w:uiPriority w:val="99"/>
    <w:semiHidden/>
    <w:unhideWhenUsed/>
    <w:rsid w:val="00FF0683"/>
    <w:rPr>
      <w:sz w:val="18"/>
      <w:szCs w:val="18"/>
    </w:rPr>
  </w:style>
  <w:style w:type="paragraph" w:styleId="Tekstopmerking">
    <w:name w:val="annotation text"/>
    <w:basedOn w:val="Standaard"/>
    <w:link w:val="TekstopmerkingChar"/>
    <w:uiPriority w:val="99"/>
    <w:semiHidden/>
    <w:unhideWhenUsed/>
    <w:rsid w:val="00FF0683"/>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FF0683"/>
    <w:rPr>
      <w:rFonts w:ascii="Arial" w:hAnsi="Arial"/>
      <w:sz w:val="24"/>
      <w:szCs w:val="24"/>
    </w:rPr>
  </w:style>
  <w:style w:type="paragraph" w:styleId="Onderwerpvanopmerking">
    <w:name w:val="annotation subject"/>
    <w:basedOn w:val="Tekstopmerking"/>
    <w:next w:val="Tekstopmerking"/>
    <w:link w:val="OnderwerpvanopmerkingChar"/>
    <w:uiPriority w:val="99"/>
    <w:semiHidden/>
    <w:unhideWhenUsed/>
    <w:rsid w:val="00FF0683"/>
    <w:rPr>
      <w:b/>
      <w:bCs/>
      <w:sz w:val="20"/>
      <w:szCs w:val="20"/>
    </w:rPr>
  </w:style>
  <w:style w:type="character" w:customStyle="1" w:styleId="OnderwerpvanopmerkingChar">
    <w:name w:val="Onderwerp van opmerking Char"/>
    <w:basedOn w:val="TekstopmerkingChar"/>
    <w:link w:val="Onderwerpvanopmerking"/>
    <w:uiPriority w:val="99"/>
    <w:semiHidden/>
    <w:rsid w:val="00FF0683"/>
    <w:rPr>
      <w:rFonts w:ascii="Arial" w:hAnsi="Arial"/>
      <w:b/>
      <w:bCs/>
      <w:sz w:val="20"/>
      <w:szCs w:val="20"/>
    </w:rPr>
  </w:style>
  <w:style w:type="character" w:styleId="Hyperlink">
    <w:name w:val="Hyperlink"/>
    <w:basedOn w:val="Standaardalinea-lettertype"/>
    <w:uiPriority w:val="99"/>
    <w:unhideWhenUsed/>
    <w:rsid w:val="00EF7518"/>
    <w:rPr>
      <w:color w:val="0000FF" w:themeColor="hyperlink"/>
      <w:u w:val="single"/>
    </w:rPr>
  </w:style>
  <w:style w:type="paragraph" w:styleId="Revisie">
    <w:name w:val="Revision"/>
    <w:hidden/>
    <w:uiPriority w:val="99"/>
    <w:semiHidden/>
    <w:rsid w:val="004B1899"/>
    <w:pPr>
      <w:spacing w:after="0" w:line="240" w:lineRule="auto"/>
    </w:pPr>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94651">
      <w:bodyDiv w:val="1"/>
      <w:marLeft w:val="0"/>
      <w:marRight w:val="0"/>
      <w:marTop w:val="0"/>
      <w:marBottom w:val="0"/>
      <w:divBdr>
        <w:top w:val="none" w:sz="0" w:space="0" w:color="auto"/>
        <w:left w:val="none" w:sz="0" w:space="0" w:color="auto"/>
        <w:bottom w:val="none" w:sz="0" w:space="0" w:color="auto"/>
        <w:right w:val="none" w:sz="0" w:space="0" w:color="auto"/>
      </w:divBdr>
      <w:divsChild>
        <w:div w:id="1669288165">
          <w:marLeft w:val="0"/>
          <w:marRight w:val="0"/>
          <w:marTop w:val="0"/>
          <w:marBottom w:val="0"/>
          <w:divBdr>
            <w:top w:val="none" w:sz="0" w:space="0" w:color="auto"/>
            <w:left w:val="none" w:sz="0" w:space="0" w:color="auto"/>
            <w:bottom w:val="none" w:sz="0" w:space="0" w:color="auto"/>
            <w:right w:val="none" w:sz="0" w:space="0" w:color="auto"/>
          </w:divBdr>
          <w:divsChild>
            <w:div w:id="575824021">
              <w:marLeft w:val="0"/>
              <w:marRight w:val="0"/>
              <w:marTop w:val="0"/>
              <w:marBottom w:val="0"/>
              <w:divBdr>
                <w:top w:val="none" w:sz="0" w:space="0" w:color="auto"/>
                <w:left w:val="none" w:sz="0" w:space="0" w:color="auto"/>
                <w:bottom w:val="none" w:sz="0" w:space="0" w:color="auto"/>
                <w:right w:val="none" w:sz="0" w:space="0" w:color="auto"/>
              </w:divBdr>
              <w:divsChild>
                <w:div w:id="178226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433">
      <w:bodyDiv w:val="1"/>
      <w:marLeft w:val="0"/>
      <w:marRight w:val="0"/>
      <w:marTop w:val="0"/>
      <w:marBottom w:val="0"/>
      <w:divBdr>
        <w:top w:val="none" w:sz="0" w:space="0" w:color="auto"/>
        <w:left w:val="none" w:sz="0" w:space="0" w:color="auto"/>
        <w:bottom w:val="none" w:sz="0" w:space="0" w:color="auto"/>
        <w:right w:val="none" w:sz="0" w:space="0" w:color="auto"/>
      </w:divBdr>
      <w:divsChild>
        <w:div w:id="1264604039">
          <w:marLeft w:val="0"/>
          <w:marRight w:val="0"/>
          <w:marTop w:val="0"/>
          <w:marBottom w:val="0"/>
          <w:divBdr>
            <w:top w:val="none" w:sz="0" w:space="0" w:color="auto"/>
            <w:left w:val="none" w:sz="0" w:space="0" w:color="auto"/>
            <w:bottom w:val="none" w:sz="0" w:space="0" w:color="auto"/>
            <w:right w:val="none" w:sz="0" w:space="0" w:color="auto"/>
          </w:divBdr>
          <w:divsChild>
            <w:div w:id="1263339089">
              <w:marLeft w:val="0"/>
              <w:marRight w:val="0"/>
              <w:marTop w:val="0"/>
              <w:marBottom w:val="0"/>
              <w:divBdr>
                <w:top w:val="none" w:sz="0" w:space="0" w:color="auto"/>
                <w:left w:val="none" w:sz="0" w:space="0" w:color="auto"/>
                <w:bottom w:val="none" w:sz="0" w:space="0" w:color="auto"/>
                <w:right w:val="none" w:sz="0" w:space="0" w:color="auto"/>
              </w:divBdr>
              <w:divsChild>
                <w:div w:id="168986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89597">
      <w:bodyDiv w:val="1"/>
      <w:marLeft w:val="0"/>
      <w:marRight w:val="0"/>
      <w:marTop w:val="0"/>
      <w:marBottom w:val="0"/>
      <w:divBdr>
        <w:top w:val="none" w:sz="0" w:space="0" w:color="auto"/>
        <w:left w:val="none" w:sz="0" w:space="0" w:color="auto"/>
        <w:bottom w:val="none" w:sz="0" w:space="0" w:color="auto"/>
        <w:right w:val="none" w:sz="0" w:space="0" w:color="auto"/>
      </w:divBdr>
      <w:divsChild>
        <w:div w:id="319966848">
          <w:marLeft w:val="0"/>
          <w:marRight w:val="0"/>
          <w:marTop w:val="0"/>
          <w:marBottom w:val="0"/>
          <w:divBdr>
            <w:top w:val="none" w:sz="0" w:space="0" w:color="auto"/>
            <w:left w:val="none" w:sz="0" w:space="0" w:color="auto"/>
            <w:bottom w:val="none" w:sz="0" w:space="0" w:color="auto"/>
            <w:right w:val="none" w:sz="0" w:space="0" w:color="auto"/>
          </w:divBdr>
          <w:divsChild>
            <w:div w:id="1943688011">
              <w:marLeft w:val="0"/>
              <w:marRight w:val="0"/>
              <w:marTop w:val="0"/>
              <w:marBottom w:val="0"/>
              <w:divBdr>
                <w:top w:val="none" w:sz="0" w:space="0" w:color="auto"/>
                <w:left w:val="none" w:sz="0" w:space="0" w:color="auto"/>
                <w:bottom w:val="none" w:sz="0" w:space="0" w:color="auto"/>
                <w:right w:val="none" w:sz="0" w:space="0" w:color="auto"/>
              </w:divBdr>
              <w:divsChild>
                <w:div w:id="167657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97901">
      <w:bodyDiv w:val="1"/>
      <w:marLeft w:val="0"/>
      <w:marRight w:val="0"/>
      <w:marTop w:val="0"/>
      <w:marBottom w:val="0"/>
      <w:divBdr>
        <w:top w:val="none" w:sz="0" w:space="0" w:color="auto"/>
        <w:left w:val="none" w:sz="0" w:space="0" w:color="auto"/>
        <w:bottom w:val="none" w:sz="0" w:space="0" w:color="auto"/>
        <w:right w:val="none" w:sz="0" w:space="0" w:color="auto"/>
      </w:divBdr>
      <w:divsChild>
        <w:div w:id="1737702953">
          <w:marLeft w:val="0"/>
          <w:marRight w:val="0"/>
          <w:marTop w:val="0"/>
          <w:marBottom w:val="0"/>
          <w:divBdr>
            <w:top w:val="none" w:sz="0" w:space="0" w:color="auto"/>
            <w:left w:val="none" w:sz="0" w:space="0" w:color="auto"/>
            <w:bottom w:val="none" w:sz="0" w:space="0" w:color="auto"/>
            <w:right w:val="none" w:sz="0" w:space="0" w:color="auto"/>
          </w:divBdr>
          <w:divsChild>
            <w:div w:id="932979917">
              <w:marLeft w:val="0"/>
              <w:marRight w:val="0"/>
              <w:marTop w:val="0"/>
              <w:marBottom w:val="0"/>
              <w:divBdr>
                <w:top w:val="none" w:sz="0" w:space="0" w:color="auto"/>
                <w:left w:val="none" w:sz="0" w:space="0" w:color="auto"/>
                <w:bottom w:val="none" w:sz="0" w:space="0" w:color="auto"/>
                <w:right w:val="none" w:sz="0" w:space="0" w:color="auto"/>
              </w:divBdr>
              <w:divsChild>
                <w:div w:id="13538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36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ndparkvaanplein@rotterdam.n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barendrecht.nl/inwoners-bd/windenergie_49200" TargetMode="External"/><Relationship Id="rId4" Type="http://schemas.openxmlformats.org/officeDocument/2006/relationships/settings" Target="settings.xml"/><Relationship Id="rId9" Type="http://schemas.openxmlformats.org/officeDocument/2006/relationships/hyperlink" Target="http://www.rotterdam.nl/windenergi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7126\AppData\Local\Microsoft\Windows\INetCache\Content.Outlook\NPIWI561\Word-sjabloon_Nieuwsbrief.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153FCA-96AD-4FFD-8251-F693400D9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Word-sjabloon_Nieuwsbrief</Template>
  <TotalTime>31</TotalTime>
  <Pages>2</Pages>
  <Words>868</Words>
  <Characters>4778</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5635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Brink M.B. van den (Mirjam)</dc:creator>
  <cp:keywords/>
  <dc:description/>
  <cp:lastModifiedBy>Dullaart D. (Denis)</cp:lastModifiedBy>
  <cp:revision>4</cp:revision>
  <cp:lastPrinted>2018-07-03T08:35:00Z</cp:lastPrinted>
  <dcterms:created xsi:type="dcterms:W3CDTF">2018-09-19T10:15:00Z</dcterms:created>
  <dcterms:modified xsi:type="dcterms:W3CDTF">2018-09-24T11:22:00Z</dcterms:modified>
  <cp:category/>
</cp:coreProperties>
</file>